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2C27A" w14:textId="75F74613" w:rsidR="00D562D2" w:rsidRPr="00B51CA4" w:rsidRDefault="004C76F3" w:rsidP="00EA12B9">
      <w:pPr>
        <w:rPr>
          <w:lang w:eastAsia="en-GB"/>
        </w:rPr>
      </w:pPr>
      <w:r w:rsidRPr="00B51CA4">
        <w:rPr>
          <w:noProof/>
          <w:lang w:eastAsia="en-GB"/>
        </w:rPr>
        <mc:AlternateContent>
          <mc:Choice Requires="wps">
            <w:drawing>
              <wp:anchor distT="0" distB="0" distL="114300" distR="114300" simplePos="0" relativeHeight="251668992" behindDoc="0" locked="0" layoutInCell="1" allowOverlap="1" wp14:anchorId="3E94956C" wp14:editId="2884F8E3">
                <wp:simplePos x="0" y="0"/>
                <wp:positionH relativeFrom="page">
                  <wp:posOffset>812800</wp:posOffset>
                </wp:positionH>
                <wp:positionV relativeFrom="page">
                  <wp:posOffset>3155950</wp:posOffset>
                </wp:positionV>
                <wp:extent cx="4946015" cy="812800"/>
                <wp:effectExtent l="0" t="0" r="6985" b="6350"/>
                <wp:wrapNone/>
                <wp:docPr id="1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46015" cy="812800"/>
                        </a:xfrm>
                        <a:prstGeom prst="rect">
                          <a:avLst/>
                        </a:prstGeom>
                        <a:solidFill>
                          <a:sysClr val="windowText" lastClr="000000"/>
                        </a:solidFill>
                        <a:ln w="9525">
                          <a:noFill/>
                          <a:miter lim="800000"/>
                          <a:headEnd/>
                          <a:tailEnd/>
                        </a:ln>
                      </wps:spPr>
                      <wps:txbx>
                        <w:txbxContent>
                          <w:sdt>
                            <w:sdtPr>
                              <w:rPr>
                                <w:lang w:val="en-US"/>
                              </w:rPr>
                              <w:alias w:val="Subject"/>
                              <w:tag w:val=""/>
                              <w:id w:val="-1251579851"/>
                              <w:placeholder>
                                <w:docPart w:val="8C30C4A00CD0483A9D69E821690F22D1"/>
                              </w:placeholder>
                              <w:dataBinding w:prefixMappings="xmlns:ns0='http://purl.org/dc/elements/1.1/' xmlns:ns1='http://schemas.openxmlformats.org/package/2006/metadata/core-properties' " w:xpath="/ns1:coreProperties[1]/ns0:subject[1]" w:storeItemID="{6C3C8BC8-F283-45AE-878A-BAB7291924A1}"/>
                              <w:text/>
                            </w:sdtPr>
                            <w:sdtEndPr/>
                            <w:sdtContent>
                              <w:p w14:paraId="2895A1E2" w14:textId="179D2BE0" w:rsidR="001E59D9" w:rsidRPr="00BB3C1D" w:rsidRDefault="00777E75" w:rsidP="00EA12B9">
                                <w:pPr>
                                  <w:pStyle w:val="FRCsubject"/>
                                </w:pPr>
                                <w:r w:rsidRPr="00777E75">
                                  <w:rPr>
                                    <w:lang w:val="en-US"/>
                                  </w:rPr>
                                  <w:t>Factsheet for preparers</w:t>
                                </w:r>
                              </w:p>
                            </w:sdtContent>
                          </w:sdt>
                        </w:txbxContent>
                      </wps:txbx>
                      <wps:bodyPr rot="0" vert="horz" wrap="square" lIns="288000" tIns="0" rIns="91440" bIns="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3E94956C" id="Rectangle 9" o:spid="_x0000_s1026" style="position:absolute;margin-left:64pt;margin-top:248.5pt;width:389.45pt;height:64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" fillcolor="windowText" stroked="f">
                <v:textbox inset="8mm,0,,0">
                  <w:txbxContent>
                    <w:sdt>
                      <w:sdtPr>
                        <w:rPr>
                          <w:lang w:val="en-US"/>
                        </w:rPr>
                        <w:alias w:val="Subject"/>
                        <w:tag w:val=""/>
                        <w:id w:val="-1251579851"/>
                        <w:placeholder>
                          <w:docPart w:val="8C30C4A00CD0483A9D69E821690F22D1"/>
                        </w:placeholder>
                        <w:dataBinding w:prefixMappings="xmlns:ns0='http://purl.org/dc/elements/1.1/' xmlns:ns1='http://schemas.openxmlformats.org/package/2006/metadata/core-properties' " w:xpath="/ns1:coreProperties[1]/ns0:subject[1]" w:storeItemID="{6C3C8BC8-F283-45AE-878A-BAB7291924A1}"/>
                        <w:text/>
                      </w:sdtPr>
                      <w:sdtEndPr/>
                      <w:sdtContent>
                        <w:p w14:paraId="2895A1E2" w14:textId="179D2BE0" w:rsidR="001E59D9" w:rsidRPr="00BB3C1D" w:rsidRDefault="00777E75" w:rsidP="00EA12B9">
                          <w:pPr>
                            <w:pStyle w:val="FRCsubject"/>
                          </w:pPr>
                          <w:r w:rsidRPr="00777E75">
                            <w:rPr>
                              <w:lang w:val="en-US"/>
                            </w:rPr>
                            <w:t>Factsheet for preparers</w:t>
                          </w:r>
                        </w:p>
                      </w:sdtContent>
                    </w:sdt>
                  </w:txbxContent>
                </v:textbox>
                <w10:wrap anchorx="page" anchory="page"/>
              </v:rect>
            </w:pict>
          </mc:Fallback>
        </mc:AlternateContent>
      </w:r>
      <w:r w:rsidR="00CB613F" w:rsidRPr="00B51CA4">
        <w:rPr>
          <w:noProof/>
        </w:rPr>
        <mc:AlternateContent>
          <mc:Choice Requires="wps">
            <w:drawing>
              <wp:anchor distT="0" distB="0" distL="114300" distR="114300" simplePos="0" relativeHeight="251646464" behindDoc="0" locked="1" layoutInCell="1" allowOverlap="1" wp14:anchorId="1B06BE84" wp14:editId="5EA56437">
                <wp:simplePos x="0" y="0"/>
                <wp:positionH relativeFrom="page">
                  <wp:posOffset>6019799</wp:posOffset>
                </wp:positionH>
                <wp:positionV relativeFrom="page">
                  <wp:posOffset>9808029</wp:posOffset>
                </wp:positionV>
                <wp:extent cx="1108800" cy="482400"/>
                <wp:effectExtent l="0" t="0" r="15240" b="13335"/>
                <wp:wrapNone/>
                <wp:docPr id="17" name="Text Box 17"/>
                <wp:cNvGraphicFramePr/>
                <a:graphic xmlns:a="http://schemas.openxmlformats.org/drawingml/2006/main">
                  <a:graphicData uri="http://schemas.microsoft.com/office/word/2010/wordprocessingShape">
                    <wps:wsp>
                      <wps:cNvSpPr txBox="1"/>
                      <wps:spPr>
                        <a:xfrm>
                          <a:off x="0" y="0"/>
                          <a:ext cx="1108800" cy="482400"/>
                        </a:xfrm>
                        <a:prstGeom prst="rect">
                          <a:avLst/>
                        </a:prstGeom>
                        <a:noFill/>
                        <a:ln w="6350">
                          <a:noFill/>
                        </a:ln>
                      </wps:spPr>
                      <wps:txbx>
                        <w:txbxContent>
                          <w:p w14:paraId="349BD32F" w14:textId="1A31D4F8" w:rsidR="009F7A3C" w:rsidRPr="00A440EE" w:rsidRDefault="00A440EE" w:rsidP="00302579">
                            <w:pPr>
                              <w:pStyle w:val="FRCDateDDMonthYYYY"/>
                              <w:rPr>
                                <w:lang w:val="en-US"/>
                              </w:rPr>
                            </w:pPr>
                            <w:r>
                              <w:rPr>
                                <w:lang w:val="en-US"/>
                              </w:rPr>
                              <w:t>December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1B06BE84" id="_x0000_t202" coordsize="21600,21600" o:spt="202" path="m,l,21600r21600,l21600,xe">
                <v:stroke joinstyle="miter"/>
                <v:path gradientshapeok="t" o:connecttype="rect"/>
              </v:shapetype>
              <v:shape id="Text Box 17" o:spid="_x0000_s1027" type="#_x0000_t202" style="position:absolute;margin-left:474pt;margin-top:772.3pt;width:87.3pt;height:38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" filled="f" stroked="f" strokeweight=".5pt">
                <v:textbox inset="0,0,0,0">
                  <w:txbxContent>
                    <w:p w14:paraId="349BD32F" w14:textId="1A31D4F8" w:rsidR="009F7A3C" w:rsidRPr="00A440EE" w:rsidRDefault="00A440EE" w:rsidP="00302579">
                      <w:pPr>
                        <w:pStyle w:val="FRCDateDDMonthYYYY"/>
                        <w:rPr>
                          <w:lang w:val="en-US"/>
                        </w:rPr>
                      </w:pPr>
                      <w:r>
                        <w:rPr>
                          <w:lang w:val="en-US"/>
                        </w:rPr>
                        <w:t>December 2021</w:t>
                      </w:r>
                    </w:p>
                  </w:txbxContent>
                </v:textbox>
                <w10:wrap anchorx="page" anchory="page"/>
                <w10:anchorlock/>
              </v:shape>
            </w:pict>
          </mc:Fallback>
        </mc:AlternateContent>
      </w:r>
      <w:r w:rsidR="001E59D9" w:rsidRPr="00B51CA4">
        <w:rPr>
          <w:noProof/>
          <w:lang w:eastAsia="en-GB"/>
        </w:rPr>
        <mc:AlternateContent>
          <mc:Choice Requires="wps">
            <w:drawing>
              <wp:anchor distT="0" distB="0" distL="114300" distR="114300" simplePos="0" relativeHeight="251668480" behindDoc="0" locked="1" layoutInCell="1" allowOverlap="1" wp14:anchorId="45C3D3BE" wp14:editId="1BDACA9F">
                <wp:simplePos x="0" y="0"/>
                <wp:positionH relativeFrom="page">
                  <wp:align>left</wp:align>
                </wp:positionH>
                <wp:positionV relativeFrom="page">
                  <wp:posOffset>1206500</wp:posOffset>
                </wp:positionV>
                <wp:extent cx="5346700" cy="1946275"/>
                <wp:effectExtent l="0" t="0" r="635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6700" cy="1946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64B2B2" w14:textId="77777777" w:rsidR="00881D9D" w:rsidRPr="007A2263" w:rsidRDefault="00881D9D" w:rsidP="00881D9D">
                            <w:pPr>
                              <w:pStyle w:val="Title"/>
                              <w:rPr>
                                <w:rFonts w:cs="Segoe UI"/>
                                <w:b/>
                                <w:bCs/>
                              </w:rPr>
                            </w:pPr>
                            <w:r w:rsidRPr="007A2263">
                              <w:rPr>
                                <w:rFonts w:ascii="Segoe UI" w:hAnsi="Segoe UI" w:cs="Segoe UI"/>
                                <w:b/>
                                <w:bCs/>
                              </w:rPr>
                              <w:t xml:space="preserve">Frequently Asked Questions: </w:t>
                            </w:r>
                          </w:p>
                          <w:p w14:paraId="71282FE7" w14:textId="77777777" w:rsidR="00881D9D" w:rsidRPr="007A2263" w:rsidRDefault="00881D9D" w:rsidP="00881D9D">
                            <w:pPr>
                              <w:pStyle w:val="Title"/>
                              <w:rPr>
                                <w:rFonts w:cs="Segoe UI"/>
                              </w:rPr>
                            </w:pPr>
                            <w:r w:rsidRPr="007A2263">
                              <w:rPr>
                                <w:rFonts w:ascii="Segoe UI" w:hAnsi="Segoe UI" w:cs="Segoe UI"/>
                                <w:b/>
                                <w:bCs/>
                              </w:rPr>
                              <w:t xml:space="preserve">International Sustainability </w:t>
                            </w:r>
                          </w:p>
                          <w:p w14:paraId="5D27C4AE" w14:textId="780BBFC5" w:rsidR="001E59D9" w:rsidRPr="001E59D9" w:rsidRDefault="00881D9D" w:rsidP="007A2263">
                            <w:pPr>
                              <w:pStyle w:val="Title"/>
                            </w:pPr>
                            <w:r w:rsidRPr="007A2263">
                              <w:rPr>
                                <w:rFonts w:cs="Segoe UI"/>
                                <w:b/>
                                <w:bCs/>
                              </w:rPr>
                              <w:t>Standard Setting</w:t>
                            </w:r>
                          </w:p>
                        </w:txbxContent>
                      </wps:txbx>
                      <wps:bodyPr rot="0" vert="horz" wrap="square" lIns="396000" tIns="0" rIns="91440" bIns="0" anchor="ctr"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45C3D3BE" id="Rectangle 8" o:spid="_x0000_s1028" style="position:absolute;margin-left:0;margin-top:95pt;width:421pt;height:153.25pt;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" stroked="f">
                <v:textbox inset="11mm,0,,0">
                  <w:txbxContent>
                    <w:p w14:paraId="4B64B2B2" w14:textId="77777777" w:rsidR="00881D9D" w:rsidRPr="007A2263" w:rsidRDefault="00881D9D" w:rsidP="00881D9D">
                      <w:pPr>
                        <w:pStyle w:val="Title"/>
                        <w:rPr>
                          <w:rFonts w:cs="Segoe UI"/>
                          <w:b/>
                          <w:bCs/>
                        </w:rPr>
                      </w:pPr>
                      <w:r w:rsidRPr="007A2263">
                        <w:rPr>
                          <w:rFonts w:ascii="Segoe UI" w:hAnsi="Segoe UI" w:cs="Segoe UI"/>
                          <w:b/>
                          <w:bCs/>
                        </w:rPr>
                        <w:t xml:space="preserve">Frequently Asked Questions: </w:t>
                      </w:r>
                    </w:p>
                    <w:p w14:paraId="71282FE7" w14:textId="77777777" w:rsidR="00881D9D" w:rsidRPr="007A2263" w:rsidRDefault="00881D9D" w:rsidP="00881D9D">
                      <w:pPr>
                        <w:pStyle w:val="Title"/>
                        <w:rPr>
                          <w:rFonts w:cs="Segoe UI"/>
                        </w:rPr>
                      </w:pPr>
                      <w:r w:rsidRPr="007A2263">
                        <w:rPr>
                          <w:rFonts w:ascii="Segoe UI" w:hAnsi="Segoe UI" w:cs="Segoe UI"/>
                          <w:b/>
                          <w:bCs/>
                        </w:rPr>
                        <w:t xml:space="preserve">International Sustainability </w:t>
                      </w:r>
                    </w:p>
                    <w:p w14:paraId="5D27C4AE" w14:textId="780BBFC5" w:rsidR="001E59D9" w:rsidRPr="001E59D9" w:rsidRDefault="00881D9D" w:rsidP="007A2263">
                      <w:pPr>
                        <w:pStyle w:val="Title"/>
                      </w:pPr>
                      <w:r w:rsidRPr="007A2263">
                        <w:rPr>
                          <w:rFonts w:cs="Segoe UI"/>
                          <w:b/>
                          <w:bCs/>
                        </w:rPr>
                        <w:t>Standard Setting</w:t>
                      </w:r>
                    </w:p>
                  </w:txbxContent>
                </v:textbox>
                <w10:wrap anchorx="page" anchory="page"/>
                <w10:anchorlock/>
              </v:rect>
            </w:pict>
          </mc:Fallback>
        </mc:AlternateContent>
      </w:r>
      <w:r w:rsidR="00A46EC3" w:rsidRPr="00B51CA4">
        <w:rPr>
          <w:noProof/>
          <w:lang w:eastAsia="en-GB"/>
        </w:rPr>
        <mc:AlternateContent>
          <mc:Choice Requires="wps">
            <w:drawing>
              <wp:anchor distT="0" distB="0" distL="114300" distR="114300" simplePos="0" relativeHeight="251666432" behindDoc="0" locked="0" layoutInCell="1" allowOverlap="1" wp14:anchorId="63FB0CE7" wp14:editId="312AD40F">
                <wp:simplePos x="0" y="0"/>
                <wp:positionH relativeFrom="page">
                  <wp:posOffset>-2540</wp:posOffset>
                </wp:positionH>
                <wp:positionV relativeFrom="page">
                  <wp:posOffset>2023110</wp:posOffset>
                </wp:positionV>
                <wp:extent cx="3959860" cy="756285"/>
                <wp:effectExtent l="0" t="0" r="2540" b="5715"/>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59860" cy="756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1F40EE" w14:textId="77777777" w:rsidR="001E59D9" w:rsidRPr="00D562D2" w:rsidRDefault="001E59D9" w:rsidP="00A46EC3">
                            <w:pPr>
                              <w:spacing w:after="0" w:line="240" w:lineRule="auto"/>
                              <w:rPr>
                                <w:b/>
                                <w:bCs/>
                                <w:sz w:val="62"/>
                                <w:szCs w:val="62"/>
                              </w:rPr>
                            </w:pPr>
                            <w:r w:rsidRPr="00A46EC3">
                              <w:rPr>
                                <w:rFonts w:eastAsia="Segoe UI" w:cs="Segoe UI"/>
                                <w:b/>
                                <w:bCs/>
                                <w:color w:val="231F20"/>
                                <w:sz w:val="62"/>
                                <w:szCs w:val="62"/>
                              </w:rPr>
                              <w:t>Practice Note 14</w:t>
                            </w:r>
                          </w:p>
                        </w:txbxContent>
                      </wps:txbx>
                      <wps:bodyPr rot="0" vert="horz" wrap="square" lIns="396000" tIns="0" rIns="91440" bIns="72000" anchor="ctr" anchorCtr="0" upright="1">
                        <a:noAutofit/>
                      </wps:bodyPr>
                    </wps:wsp>
                  </a:graphicData>
                </a:graphic>
              </wp:anchor>
            </w:drawing>
          </mc:Choice>
          <mc:Fallback xmlns:w16sdtdh="http://schemas.microsoft.com/office/word/2020/wordml/sdtdatahash">
            <w:pict>
              <v:rect w14:anchorId="63FB0CE7" id="_x0000_s1029" style="position:absolute;margin-left:-.2pt;margin-top:159.3pt;width:311.8pt;height:59.55pt;z-index:25166643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" stroked="f">
                <v:textbox inset="11mm,0,,2mm">
                  <w:txbxContent>
                    <w:p w14:paraId="7E1F40EE" w14:textId="77777777" w:rsidR="001E59D9" w:rsidRPr="00D562D2" w:rsidRDefault="001E59D9" w:rsidP="00A46EC3">
                      <w:pPr>
                        <w:spacing w:after="0" w:line="240" w:lineRule="auto"/>
                        <w:rPr>
                          <w:b/>
                          <w:bCs/>
                          <w:sz w:val="62"/>
                          <w:szCs w:val="62"/>
                        </w:rPr>
                      </w:pPr>
                      <w:r w:rsidRPr="00A46EC3">
                        <w:rPr>
                          <w:rFonts w:eastAsia="Segoe UI" w:cs="Segoe UI"/>
                          <w:b/>
                          <w:bCs/>
                          <w:color w:val="231F20"/>
                          <w:sz w:val="62"/>
                          <w:szCs w:val="62"/>
                        </w:rPr>
                        <w:t>Practice Note 14</w:t>
                      </w:r>
                    </w:p>
                  </w:txbxContent>
                </v:textbox>
                <w10:wrap anchorx="page" anchory="page"/>
              </v:rect>
            </w:pict>
          </mc:Fallback>
        </mc:AlternateContent>
      </w:r>
      <w:r w:rsidR="00D562D2" w:rsidRPr="00B51CA4">
        <w:rPr>
          <w:lang w:eastAsia="en-GB"/>
        </w:rPr>
        <w:br w:type="page"/>
      </w:r>
    </w:p>
    <w:p w14:paraId="5DCF76B8" w14:textId="1725EFDD" w:rsidR="00A440EE" w:rsidRPr="00A440EE" w:rsidRDefault="004C76F3" w:rsidP="0095486F">
      <w:pPr>
        <w:pStyle w:val="FRCheadingtwo"/>
      </w:pPr>
      <w:r w:rsidRPr="00630880">
        <w:lastRenderedPageBreak/>
        <w:t xml:space="preserve">This factsheet has been prepared by FRC staff to inform our UK company stakeholders of developments in sustainability standard setting by the International Financial Reporting Standards Foundation (‘IFRS Foundation’). This is a </w:t>
      </w:r>
      <w:proofErr w:type="gramStart"/>
      <w:r w:rsidRPr="00630880">
        <w:t>fast moving</w:t>
      </w:r>
      <w:proofErr w:type="gramEnd"/>
      <w:r w:rsidRPr="00630880">
        <w:t xml:space="preserve"> agenda that has the potential to impact corporate reporting significantly in the future.</w:t>
      </w:r>
    </w:p>
    <w:p w14:paraId="199C972C" w14:textId="77777777" w:rsidR="002B1520" w:rsidRPr="00630880" w:rsidRDefault="002B1520" w:rsidP="00382306">
      <w:pPr>
        <w:pStyle w:val="FRCheadingthree"/>
      </w:pPr>
      <w:r w:rsidRPr="00630880">
        <w:t>What are the IFRS Foundation’s plans?</w:t>
      </w:r>
    </w:p>
    <w:p w14:paraId="276020B1" w14:textId="77777777" w:rsidR="002B1520" w:rsidRPr="00A31A60" w:rsidRDefault="002B1520" w:rsidP="00A31A60">
      <w:pPr>
        <w:pStyle w:val="FRCbodytext"/>
      </w:pPr>
      <w:r w:rsidRPr="00A31A60">
        <w:t xml:space="preserve">In response to calls from investors for consistent and comparable sustainability information, the IFRS Foundation has established an International Sustainability Standards Board (ISSB) to develop International Sustainability Disclosure Standards.  </w:t>
      </w:r>
    </w:p>
    <w:p w14:paraId="2DD2F880" w14:textId="77777777" w:rsidR="002B1520" w:rsidRPr="00A31A60" w:rsidRDefault="002B1520" w:rsidP="00A31A60">
      <w:pPr>
        <w:pStyle w:val="FRCbodytext"/>
      </w:pPr>
      <w:r w:rsidRPr="00A31A60">
        <w:t xml:space="preserve">The IFRS Foundation announced the formation of the ISSB on 3 November 2021 at COP26. The ISSB will have a multi-location presence with the key functions being in Frankfurt (seat of the Board and office of the Chair) and Montreal. </w:t>
      </w:r>
    </w:p>
    <w:p w14:paraId="119403F2" w14:textId="77777777" w:rsidR="002B1520" w:rsidRPr="008F4E37" w:rsidRDefault="002B1520" w:rsidP="00A31A60">
      <w:pPr>
        <w:pStyle w:val="FRCbodytext"/>
      </w:pPr>
      <w:r w:rsidRPr="00A31A60">
        <w:t>The ISSB’s standards will focus on reporting that is aimed at investors and other capital market participants, enabling them to assess the impact of sustainability matters on value creation.</w:t>
      </w:r>
      <w:r>
        <w:tab/>
      </w:r>
    </w:p>
    <w:p w14:paraId="76680C4A" w14:textId="77777777" w:rsidR="002B1520" w:rsidRPr="00630880" w:rsidRDefault="002B1520" w:rsidP="00382306">
      <w:pPr>
        <w:pStyle w:val="FRCheadingthree"/>
      </w:pPr>
      <w:r w:rsidRPr="00630880">
        <w:t>When will International Sustainability Standards be issued?</w:t>
      </w:r>
    </w:p>
    <w:p w14:paraId="10AC67A0" w14:textId="77777777" w:rsidR="002B1520" w:rsidRDefault="002B1520" w:rsidP="002B1520">
      <w:pPr>
        <w:pStyle w:val="FRCbodytext"/>
      </w:pPr>
      <w:r w:rsidRPr="008F4E37">
        <w:t xml:space="preserve">We expect a draft standard on climate to be published </w:t>
      </w:r>
      <w:r>
        <w:t>during</w:t>
      </w:r>
      <w:r w:rsidRPr="00630880">
        <w:t xml:space="preserve"> 2022. Following that, the ISSB is expected to develop a suite of standards on a range of sustainability topics.</w:t>
      </w:r>
      <w:r>
        <w:tab/>
      </w:r>
    </w:p>
    <w:p w14:paraId="4110189A" w14:textId="77777777" w:rsidR="002B1520" w:rsidRPr="008F4E37" w:rsidRDefault="002B1520" w:rsidP="002B1520">
      <w:pPr>
        <w:pStyle w:val="FRCbodytext"/>
      </w:pPr>
      <w:r>
        <w:t xml:space="preserve">In the interim, the Technical Readiness Working Group (TRWG), set up to provide a running start to the ISSB, has published prototypes on climate and general disclosure requirements. </w:t>
      </w:r>
    </w:p>
    <w:p w14:paraId="218C9D9F" w14:textId="77777777" w:rsidR="002B1520" w:rsidRPr="00630880" w:rsidRDefault="002B1520" w:rsidP="00382306">
      <w:pPr>
        <w:pStyle w:val="FRCheadingthree"/>
      </w:pPr>
      <w:r w:rsidRPr="00630880">
        <w:t>How will the standards impact UK companies?</w:t>
      </w:r>
    </w:p>
    <w:p w14:paraId="2A878FCA" w14:textId="77777777" w:rsidR="002B1520" w:rsidRPr="00630880" w:rsidRDefault="002B1520" w:rsidP="002B1520">
      <w:pPr>
        <w:pStyle w:val="FRCbodytext"/>
      </w:pPr>
      <w:r w:rsidRPr="008F4E37">
        <w:t>As with the adoption of International Accounting Standards (IAS/IFRS</w:t>
      </w:r>
      <w:r w:rsidRPr="00630880">
        <w:t>), it will be for individual jurisdictions to determine whether these standards are mandated for use, the scope of companies affected and the timeframe over which this might take place.</w:t>
      </w:r>
    </w:p>
    <w:p w14:paraId="2DA4069C" w14:textId="77777777" w:rsidR="002B1520" w:rsidRPr="00630880" w:rsidRDefault="002B1520" w:rsidP="002B1520">
      <w:pPr>
        <w:pStyle w:val="FRCbodytext"/>
      </w:pPr>
      <w:r w:rsidRPr="00630880">
        <w:t xml:space="preserve">This will be something for the UK to consider over the next few months.   </w:t>
      </w:r>
    </w:p>
    <w:p w14:paraId="089E5A6E" w14:textId="77777777" w:rsidR="002B1520" w:rsidRPr="00630880" w:rsidRDefault="002B1520" w:rsidP="0067455A">
      <w:pPr>
        <w:pStyle w:val="FRCheadingthree"/>
      </w:pPr>
      <w:r w:rsidRPr="00630880">
        <w:t>What about the existing voluntary frameworks that companies have been using to report on sustainability matters?</w:t>
      </w:r>
    </w:p>
    <w:p w14:paraId="3DFFD393" w14:textId="77777777" w:rsidR="002B1520" w:rsidRPr="00630880" w:rsidRDefault="002B1520" w:rsidP="002B1520">
      <w:pPr>
        <w:jc w:val="both"/>
        <w:rPr>
          <w:rFonts w:asciiTheme="minorHAnsi" w:hAnsiTheme="minorHAnsi" w:cstheme="minorHAnsi"/>
        </w:rPr>
      </w:pPr>
      <w:r w:rsidRPr="00630880">
        <w:rPr>
          <w:rFonts w:asciiTheme="minorHAnsi" w:hAnsiTheme="minorHAnsi" w:cstheme="minorHAnsi"/>
        </w:rPr>
        <w:t xml:space="preserve">We expect that a number of the existing frameworks (Sustainability Accounting Standards Board (SASB), Task Force on Climate-Related Financial Disclosures (TCFD), Climate Disclosure Standards Board (CDSB)) will form the building blocks of the international standards. </w:t>
      </w:r>
    </w:p>
    <w:p w14:paraId="1A648F4A" w14:textId="77777777" w:rsidR="002B1520" w:rsidRPr="00630880" w:rsidRDefault="002B1520" w:rsidP="002B1520">
      <w:pPr>
        <w:jc w:val="both"/>
        <w:rPr>
          <w:rFonts w:asciiTheme="minorHAnsi" w:hAnsiTheme="minorHAnsi" w:cstheme="minorHAnsi"/>
        </w:rPr>
      </w:pPr>
      <w:r w:rsidRPr="00630880">
        <w:rPr>
          <w:rFonts w:asciiTheme="minorHAnsi" w:hAnsiTheme="minorHAnsi" w:cstheme="minorHAnsi"/>
        </w:rPr>
        <w:t xml:space="preserve">The </w:t>
      </w:r>
      <w:r>
        <w:rPr>
          <w:rFonts w:asciiTheme="minorHAnsi" w:hAnsiTheme="minorHAnsi" w:cstheme="minorHAnsi"/>
        </w:rPr>
        <w:t>activities of the Value Reporting Foundation (housing the International Integrated Reporting Framework and SASB standards) and the CDSB will be consolidated into the ISSB by June 2022</w:t>
      </w:r>
      <w:r w:rsidRPr="00630880">
        <w:rPr>
          <w:rFonts w:asciiTheme="minorHAnsi" w:hAnsiTheme="minorHAnsi" w:cstheme="minorHAnsi"/>
        </w:rPr>
        <w:t>.</w:t>
      </w:r>
    </w:p>
    <w:p w14:paraId="76A466EA" w14:textId="77777777" w:rsidR="00A440EE" w:rsidRDefault="00A440EE">
      <w:pPr>
        <w:spacing w:after="0" w:line="240" w:lineRule="auto"/>
        <w:rPr>
          <w:rFonts w:asciiTheme="minorHAnsi" w:hAnsiTheme="minorHAnsi" w:cstheme="minorHAnsi"/>
          <w:b/>
          <w:bCs/>
          <w:color w:val="1E60A1" w:themeColor="accent1"/>
          <w:szCs w:val="24"/>
        </w:rPr>
      </w:pPr>
      <w:r>
        <w:br w:type="page"/>
      </w:r>
    </w:p>
    <w:p w14:paraId="1ED9B80A" w14:textId="760D4887" w:rsidR="002B1520" w:rsidRPr="00630880" w:rsidRDefault="002B1520" w:rsidP="0025343D">
      <w:pPr>
        <w:pStyle w:val="FRCheadingthree"/>
      </w:pPr>
      <w:r w:rsidRPr="00630880">
        <w:lastRenderedPageBreak/>
        <w:t>How does this interact with other UK non-financial reporting developments?</w:t>
      </w:r>
    </w:p>
    <w:p w14:paraId="21762D47" w14:textId="77777777" w:rsidR="002B1520" w:rsidRPr="00630880" w:rsidRDefault="002B1520" w:rsidP="002B1520">
      <w:pPr>
        <w:pStyle w:val="FRCbodytext"/>
      </w:pPr>
      <w:r w:rsidRPr="008F4E37">
        <w:t>For accounting periods beginning on or after 1 January 2021, UK premium listed companies are required to provide TCFD disclosures on a ‘comply or explain’ basis as part of the Financial Conduct Authority’s Listing Rules. The FCA has recently consulted on w</w:t>
      </w:r>
      <w:r w:rsidRPr="00630880">
        <w:t xml:space="preserve">hether to expand this requirement to companies with a standard listing.  </w:t>
      </w:r>
    </w:p>
    <w:p w14:paraId="4DB3C7DF" w14:textId="77777777" w:rsidR="002B1520" w:rsidRPr="00630880" w:rsidRDefault="002B1520" w:rsidP="002B1520">
      <w:pPr>
        <w:pStyle w:val="FRCbodytext"/>
      </w:pPr>
      <w:r w:rsidRPr="00630880">
        <w:t>The government plans to set requirements for certain companies to provide TCFD disclosures in the Strategic Report. These are expected to take effect from 2022.</w:t>
      </w:r>
    </w:p>
    <w:p w14:paraId="0E2C2F9D" w14:textId="1EFA180E" w:rsidR="002B1520" w:rsidRPr="00630880" w:rsidRDefault="002B1520" w:rsidP="005D5D19">
      <w:pPr>
        <w:pStyle w:val="FRCbodytext"/>
      </w:pPr>
      <w:r w:rsidRPr="00630880">
        <w:t xml:space="preserve">The FRC encourages companies to use the </w:t>
      </w:r>
      <w:hyperlink r:id="rId8" w:history="1">
        <w:r w:rsidRPr="00630880">
          <w:rPr>
            <w:rStyle w:val="Hyperlink"/>
          </w:rPr>
          <w:t>TCFD and SASB frameworks</w:t>
        </w:r>
      </w:hyperlink>
      <w:r w:rsidRPr="008F4E37">
        <w:t>.</w:t>
      </w:r>
    </w:p>
    <w:p w14:paraId="502B44D2" w14:textId="77777777" w:rsidR="002B1520" w:rsidRPr="00630880" w:rsidRDefault="002B1520" w:rsidP="0025343D">
      <w:pPr>
        <w:pStyle w:val="FRCheadingthree"/>
      </w:pPr>
      <w:r w:rsidRPr="00630880">
        <w:t>What are the views on international standards being set by the IFRS Foundation?</w:t>
      </w:r>
    </w:p>
    <w:p w14:paraId="26FBFB44" w14:textId="77777777" w:rsidR="002B1520" w:rsidRPr="00630880" w:rsidRDefault="002B1520" w:rsidP="002B1520">
      <w:pPr>
        <w:pStyle w:val="FRCbodytext"/>
      </w:pPr>
      <w:r w:rsidRPr="008F4E37">
        <w:t>In December 2020, the IFRS Foundation consulted on whether it should set International Sustainability Standards. It received 577 comment letters with the majority of respondents supporting the development of International Sustainability Standards by the IF</w:t>
      </w:r>
      <w:r w:rsidRPr="00630880">
        <w:t xml:space="preserve">RS Foundation.  </w:t>
      </w:r>
    </w:p>
    <w:p w14:paraId="2BE3246A" w14:textId="77777777" w:rsidR="002B1520" w:rsidRPr="00630880" w:rsidRDefault="002B1520" w:rsidP="002B1520">
      <w:pPr>
        <w:pStyle w:val="FRCbodytext"/>
      </w:pPr>
      <w:r w:rsidRPr="00630880">
        <w:t xml:space="preserve">It issued a further consultation in April 2021, inviting comments on changes to its Constitution </w:t>
      </w:r>
      <w:r w:rsidRPr="008F4E37">
        <w:t>to accommodate an ISSB.</w:t>
      </w:r>
      <w:r>
        <w:t xml:space="preserve"> The IFRS Foundation has now amended its Constitution to incorporate the new ISSB.</w:t>
      </w:r>
    </w:p>
    <w:p w14:paraId="43F8BFA3" w14:textId="77777777" w:rsidR="002B1520" w:rsidRPr="00630880" w:rsidRDefault="002B1520" w:rsidP="002B1520">
      <w:pPr>
        <w:pStyle w:val="FRCbodytext"/>
      </w:pPr>
      <w:r w:rsidRPr="00630880">
        <w:t>The FRC is strongly supportive of the development of high-quality global standards for sustainability reporting and the establish</w:t>
      </w:r>
      <w:r>
        <w:t>ment of the</w:t>
      </w:r>
      <w:r w:rsidRPr="00630880">
        <w:t xml:space="preserve"> ISSB. </w:t>
      </w:r>
    </w:p>
    <w:p w14:paraId="38DCB4D8" w14:textId="77777777" w:rsidR="002B1520" w:rsidRPr="00630880" w:rsidRDefault="002B1520" w:rsidP="005D5D19">
      <w:pPr>
        <w:pStyle w:val="FRCheadingthree"/>
      </w:pPr>
      <w:r w:rsidRPr="00630880">
        <w:t>What are the FRC’s current activities relating to International Sustainability Standard Setting?</w:t>
      </w:r>
    </w:p>
    <w:p w14:paraId="06129A24" w14:textId="77777777" w:rsidR="002B1520" w:rsidRDefault="002B1520" w:rsidP="002B1520">
      <w:pPr>
        <w:pStyle w:val="FRCbodytext"/>
      </w:pPr>
      <w:r w:rsidRPr="008F4E37">
        <w:t xml:space="preserve">The FRC is watching the developments at the IFRS Foundation with interest, influencing as appropriate and considering </w:t>
      </w:r>
      <w:r w:rsidRPr="00630880">
        <w:t>the implications for the narrative reporting framework in the UK.</w:t>
      </w:r>
    </w:p>
    <w:p w14:paraId="0093F80D" w14:textId="5848579B" w:rsidR="00D62097" w:rsidRDefault="000064E3" w:rsidP="00D62097">
      <w:pPr>
        <w:pStyle w:val="FRCbodytext"/>
      </w:pPr>
      <w:r w:rsidRPr="009427A4">
        <w:rPr>
          <w:noProof/>
        </w:rPr>
        <mc:AlternateContent>
          <mc:Choice Requires="wps">
            <w:drawing>
              <wp:inline distT="0" distB="0" distL="0" distR="0" wp14:anchorId="6A55C074" wp14:editId="5AB83B1E">
                <wp:extent cx="6689090" cy="1949450"/>
                <wp:effectExtent l="0" t="0" r="0"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9090" cy="1949450"/>
                        </a:xfrm>
                        <a:prstGeom prst="rect">
                          <a:avLst/>
                        </a:prstGeom>
                        <a:solidFill>
                          <a:srgbClr val="DEDEDE"/>
                        </a:solidFill>
                        <a:ln w="9525">
                          <a:noFill/>
                          <a:miter lim="800000"/>
                          <a:headEnd/>
                          <a:tailEnd/>
                        </a:ln>
                      </wps:spPr>
                      <wps:txbx>
                        <w:txbxContent>
                          <w:p w14:paraId="4F564C4C" w14:textId="77777777" w:rsidR="000064E3" w:rsidRPr="00D7040B" w:rsidRDefault="000064E3" w:rsidP="000064E3">
                            <w:pPr>
                              <w:pStyle w:val="FRCcontentssubtitleRHS"/>
                              <w:jc w:val="left"/>
                            </w:pPr>
                            <w:r w:rsidRPr="00D7040B">
                              <w:t>Further information</w:t>
                            </w:r>
                          </w:p>
                          <w:p w14:paraId="2188627F" w14:textId="095AD185" w:rsidR="008363E8" w:rsidRPr="001408A0" w:rsidRDefault="0095486F" w:rsidP="001408A0">
                            <w:pPr>
                              <w:pStyle w:val="FRCbodytext"/>
                            </w:pPr>
                            <w:hyperlink r:id="rId9" w:history="1">
                              <w:r w:rsidR="000064E3" w:rsidRPr="008363E8">
                                <w:rPr>
                                  <w:rStyle w:val="Hyperlink"/>
                                  <w:color w:val="auto"/>
                                  <w:u w:val="none"/>
                                </w:rPr>
                                <w:t>FRC Statement of Intent on Environmental, Social and Governance challenges</w:t>
                              </w:r>
                            </w:hyperlink>
                          </w:p>
                          <w:p w14:paraId="6FBA6378" w14:textId="4033E296" w:rsidR="000064E3" w:rsidRPr="008363E8" w:rsidRDefault="000064E3" w:rsidP="008363E8">
                            <w:pPr>
                              <w:pStyle w:val="FRCbullet"/>
                              <w:numPr>
                                <w:ilvl w:val="0"/>
                                <w:numId w:val="0"/>
                              </w:numPr>
                              <w:rPr>
                                <w:b/>
                                <w:bCs/>
                              </w:rPr>
                            </w:pPr>
                            <w:r w:rsidRPr="008363E8">
                              <w:rPr>
                                <w:b/>
                                <w:bCs/>
                              </w:rPr>
                              <w:t xml:space="preserve">FRC responses to IFRS Foundation consultations: </w:t>
                            </w:r>
                          </w:p>
                          <w:p w14:paraId="5C86F27F" w14:textId="77777777" w:rsidR="000064E3" w:rsidRPr="00602732" w:rsidRDefault="0095486F" w:rsidP="008363E8">
                            <w:pPr>
                              <w:pStyle w:val="FRCbullet"/>
                            </w:pPr>
                            <w:hyperlink r:id="rId10" w:history="1">
                              <w:r w:rsidR="000064E3" w:rsidRPr="00630880">
                                <w:rPr>
                                  <w:rStyle w:val="Hyperlink"/>
                                </w:rPr>
                                <w:t>Sustainability Reporting</w:t>
                              </w:r>
                            </w:hyperlink>
                            <w:r w:rsidR="000064E3" w:rsidRPr="00602732">
                              <w:t xml:space="preserve"> </w:t>
                            </w:r>
                          </w:p>
                          <w:p w14:paraId="22C0240E" w14:textId="77777777" w:rsidR="008363E8" w:rsidRDefault="0095486F" w:rsidP="008363E8">
                            <w:pPr>
                              <w:pStyle w:val="FRCbullet"/>
                            </w:pPr>
                            <w:hyperlink r:id="rId11" w:history="1">
                              <w:r w:rsidR="000064E3" w:rsidRPr="00630880">
                                <w:rPr>
                                  <w:rStyle w:val="Hyperlink"/>
                                </w:rPr>
                                <w:t>Constitution review</w:t>
                              </w:r>
                            </w:hyperlink>
                          </w:p>
                          <w:p w14:paraId="21B882AB" w14:textId="0F64A2A4" w:rsidR="000064E3" w:rsidRPr="004E1D32" w:rsidRDefault="0095486F" w:rsidP="008363E8">
                            <w:pPr>
                              <w:pStyle w:val="FRCbullet"/>
                            </w:pPr>
                            <w:hyperlink r:id="rId12" w:history="1">
                              <w:r w:rsidR="000064E3" w:rsidRPr="004A1CD5">
                                <w:rPr>
                                  <w:rStyle w:val="Hyperlink"/>
                                </w:rPr>
                                <w:t>ISSB announcement</w:t>
                              </w:r>
                            </w:hyperlink>
                            <w:r w:rsidR="000064E3">
                              <w:t xml:space="preserve"> </w:t>
                            </w:r>
                          </w:p>
                        </w:txbxContent>
                      </wps:txbx>
                      <wps:bodyPr rot="0" vert="horz" wrap="square" lIns="91440" tIns="45720" rIns="91440" bIns="45720" anchor="t" anchorCtr="0">
                        <a:noAutofit/>
                      </wps:bodyPr>
                    </wps:wsp>
                  </a:graphicData>
                </a:graphic>
              </wp:inline>
            </w:drawing>
          </mc:Choice>
          <mc:Fallback xmlns:w16sdtdh="http://schemas.microsoft.com/office/word/2020/wordml/sdtdatahash">
            <w:pict>
              <v:shape w14:anchorId="6A55C074" id="Text Box 21" o:spid="_x0000_s1030" type="#_x0000_t202" style="width:526.7pt;height:1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" fillcolor="#dedede" stroked="f">
                <v:textbox>
                  <w:txbxContent>
                    <w:p w14:paraId="4F564C4C" w14:textId="77777777" w:rsidR="000064E3" w:rsidRPr="00D7040B" w:rsidRDefault="000064E3" w:rsidP="000064E3">
                      <w:pPr>
                        <w:pStyle w:val="FRCcontentssubtitleRHS"/>
                        <w:jc w:val="left"/>
                      </w:pPr>
                      <w:r w:rsidRPr="00D7040B">
                        <w:t>Further information</w:t>
                      </w:r>
                    </w:p>
                    <w:p w14:paraId="2188627F" w14:textId="095AD185" w:rsidR="008363E8" w:rsidRPr="001408A0" w:rsidRDefault="000D50A6" w:rsidP="001408A0">
                      <w:pPr>
                        <w:pStyle w:val="FRCbodytext"/>
                      </w:pPr>
                      <w:hyperlink r:id="rId17" w:history="1">
                        <w:r w:rsidR="000064E3" w:rsidRPr="008363E8">
                          <w:rPr>
                            <w:rStyle w:val="Hyperlink"/>
                            <w:color w:val="auto"/>
                            <w:u w:val="none"/>
                          </w:rPr>
                          <w:t>FRC Statement of Intent on Environmental, Social and Governance challenges</w:t>
                        </w:r>
                      </w:hyperlink>
                    </w:p>
                    <w:p w14:paraId="6FBA6378" w14:textId="4033E296" w:rsidR="000064E3" w:rsidRPr="008363E8" w:rsidRDefault="000064E3" w:rsidP="008363E8">
                      <w:pPr>
                        <w:pStyle w:val="FRCbullet"/>
                        <w:numPr>
                          <w:ilvl w:val="0"/>
                          <w:numId w:val="0"/>
                        </w:numPr>
                        <w:rPr>
                          <w:b/>
                          <w:bCs/>
                        </w:rPr>
                      </w:pPr>
                      <w:r w:rsidRPr="008363E8">
                        <w:rPr>
                          <w:b/>
                          <w:bCs/>
                        </w:rPr>
                        <w:t xml:space="preserve">FRC responses to IFRS Foundation consultations: </w:t>
                      </w:r>
                    </w:p>
                    <w:p w14:paraId="5C86F27F" w14:textId="77777777" w:rsidR="000064E3" w:rsidRPr="00602732" w:rsidRDefault="000D50A6" w:rsidP="008363E8">
                      <w:pPr>
                        <w:pStyle w:val="FRCbullet"/>
                      </w:pPr>
                      <w:hyperlink r:id="rId18" w:history="1">
                        <w:r w:rsidR="000064E3" w:rsidRPr="00630880">
                          <w:rPr>
                            <w:rStyle w:val="Hyperlink"/>
                          </w:rPr>
                          <w:t>Sustainability Reporting</w:t>
                        </w:r>
                      </w:hyperlink>
                      <w:r w:rsidR="000064E3" w:rsidRPr="00602732">
                        <w:t xml:space="preserve"> </w:t>
                      </w:r>
                    </w:p>
                    <w:p w14:paraId="22C0240E" w14:textId="77777777" w:rsidR="008363E8" w:rsidRDefault="000D50A6" w:rsidP="008363E8">
                      <w:pPr>
                        <w:pStyle w:val="FRCbullet"/>
                      </w:pPr>
                      <w:hyperlink r:id="rId19" w:history="1">
                        <w:r w:rsidR="000064E3" w:rsidRPr="00630880">
                          <w:rPr>
                            <w:rStyle w:val="Hyperlink"/>
                          </w:rPr>
                          <w:t>Constitution review</w:t>
                        </w:r>
                      </w:hyperlink>
                    </w:p>
                    <w:p w14:paraId="21B882AB" w14:textId="0F64A2A4" w:rsidR="000064E3" w:rsidRPr="004E1D32" w:rsidRDefault="000D50A6" w:rsidP="008363E8">
                      <w:pPr>
                        <w:pStyle w:val="FRCbullet"/>
                      </w:pPr>
                      <w:hyperlink r:id="rId20" w:history="1">
                        <w:r w:rsidR="000064E3" w:rsidRPr="004A1CD5">
                          <w:rPr>
                            <w:rStyle w:val="Hyperlink"/>
                          </w:rPr>
                          <w:t>ISSB announcement</w:t>
                        </w:r>
                      </w:hyperlink>
                      <w:r w:rsidR="000064E3">
                        <w:t xml:space="preserve"> </w:t>
                      </w:r>
                    </w:p>
                  </w:txbxContent>
                </v:textbox>
                <w10:anchorlock/>
              </v:shape>
            </w:pict>
          </mc:Fallback>
        </mc:AlternateContent>
      </w:r>
    </w:p>
    <w:p w14:paraId="6442D373" w14:textId="11E9EB6A" w:rsidR="00BC1A29" w:rsidRDefault="00BC1A29" w:rsidP="00D62097">
      <w:pPr>
        <w:pStyle w:val="FRCbodytext"/>
      </w:pPr>
    </w:p>
    <w:p w14:paraId="3EA24D24" w14:textId="7B7711DA" w:rsidR="00DD4673" w:rsidRPr="00B51CA4" w:rsidRDefault="00DD4673" w:rsidP="00753C70">
      <w:pPr>
        <w:pStyle w:val="FRCbodytext"/>
        <w:sectPr w:rsidR="00DD4673" w:rsidRPr="00B51CA4" w:rsidSect="00074444">
          <w:headerReference w:type="default" r:id="rId21"/>
          <w:footerReference w:type="default" r:id="rId22"/>
          <w:headerReference w:type="first" r:id="rId23"/>
          <w:type w:val="continuous"/>
          <w:pgSz w:w="11906" w:h="16838" w:code="9"/>
          <w:pgMar w:top="1276" w:right="680" w:bottom="992" w:left="692" w:header="709" w:footer="227" w:gutter="0"/>
          <w:pgNumType w:start="0"/>
          <w:cols w:space="708"/>
          <w:titlePg/>
          <w:docGrid w:linePitch="360"/>
        </w:sectPr>
      </w:pPr>
    </w:p>
    <w:p w14:paraId="73764374" w14:textId="77777777" w:rsidR="00DD4673" w:rsidRPr="00B51CA4" w:rsidRDefault="00DD4673" w:rsidP="00753C70">
      <w:pPr>
        <w:pStyle w:val="FRCbodytext"/>
        <w:rPr>
          <w:rFonts w:cs="Segoe UI"/>
        </w:rPr>
      </w:pPr>
      <w:r w:rsidRPr="00B51CA4">
        <w:rPr>
          <w:noProof/>
        </w:rPr>
        <w:lastRenderedPageBreak/>
        <mc:AlternateContent>
          <mc:Choice Requires="wps">
            <w:drawing>
              <wp:anchor distT="0" distB="0" distL="114300" distR="114300" simplePos="0" relativeHeight="251665408" behindDoc="0" locked="0" layoutInCell="1" allowOverlap="1" wp14:anchorId="275187E8" wp14:editId="7DD788D3">
                <wp:simplePos x="0" y="0"/>
                <wp:positionH relativeFrom="page">
                  <wp:posOffset>5957570</wp:posOffset>
                </wp:positionH>
                <wp:positionV relativeFrom="page">
                  <wp:posOffset>8849142</wp:posOffset>
                </wp:positionV>
                <wp:extent cx="1359832" cy="1692612"/>
                <wp:effectExtent l="0" t="0" r="12065" b="3175"/>
                <wp:wrapNone/>
                <wp:docPr id="18" name="Text Box 18"/>
                <wp:cNvGraphicFramePr/>
                <a:graphic xmlns:a="http://schemas.openxmlformats.org/drawingml/2006/main">
                  <a:graphicData uri="http://schemas.microsoft.com/office/word/2010/wordprocessingShape">
                    <wps:wsp>
                      <wps:cNvSpPr txBox="1"/>
                      <wps:spPr>
                        <a:xfrm>
                          <a:off x="0" y="0"/>
                          <a:ext cx="1359832" cy="1692612"/>
                        </a:xfrm>
                        <a:prstGeom prst="rect">
                          <a:avLst/>
                        </a:prstGeom>
                        <a:noFill/>
                        <a:ln w="6350">
                          <a:noFill/>
                        </a:ln>
                      </wps:spPr>
                      <wps:txbx>
                        <w:txbxContent>
                          <w:p w14:paraId="489933DC" w14:textId="77777777" w:rsidR="001E59D9" w:rsidRDefault="001E59D9" w:rsidP="00DD4673">
                            <w:pPr>
                              <w:spacing w:after="0" w:line="240" w:lineRule="auto"/>
                              <w:rPr>
                                <w:rFonts w:eastAsia="Segoe UI" w:cs="Segoe UI"/>
                                <w:b/>
                                <w:bCs/>
                                <w:color w:val="231F20"/>
                              </w:rPr>
                            </w:pPr>
                            <w:r w:rsidRPr="00DD4673">
                              <w:rPr>
                                <w:rFonts w:eastAsia="Segoe UI" w:cs="Segoe UI"/>
                                <w:b/>
                                <w:bCs/>
                                <w:color w:val="231F20"/>
                              </w:rPr>
                              <w:t xml:space="preserve">Financial </w:t>
                            </w:r>
                            <w:r>
                              <w:rPr>
                                <w:rFonts w:eastAsia="Segoe UI" w:cs="Segoe UI"/>
                                <w:b/>
                                <w:bCs/>
                                <w:color w:val="231F20"/>
                              </w:rPr>
                              <w:br/>
                            </w:r>
                            <w:r w:rsidRPr="00DD4673">
                              <w:rPr>
                                <w:rFonts w:eastAsia="Segoe UI" w:cs="Segoe UI"/>
                                <w:b/>
                                <w:bCs/>
                                <w:color w:val="231F20"/>
                              </w:rPr>
                              <w:t xml:space="preserve">Reporting Council </w:t>
                            </w:r>
                          </w:p>
                          <w:p w14:paraId="3867577D" w14:textId="77777777" w:rsidR="001E59D9" w:rsidRPr="00DD4673" w:rsidRDefault="001E59D9" w:rsidP="00DD4673">
                            <w:pPr>
                              <w:spacing w:after="0" w:line="240" w:lineRule="auto"/>
                              <w:rPr>
                                <w:rFonts w:eastAsia="Segoe UI" w:cs="Segoe UI"/>
                                <w:color w:val="231F20"/>
                              </w:rPr>
                            </w:pPr>
                            <w:r w:rsidRPr="00DD4673">
                              <w:rPr>
                                <w:rFonts w:eastAsia="Segoe UI" w:cs="Segoe UI"/>
                                <w:color w:val="231F20"/>
                              </w:rPr>
                              <w:t>8th Floor</w:t>
                            </w:r>
                          </w:p>
                          <w:p w14:paraId="6F9424B5" w14:textId="77777777" w:rsidR="001E59D9" w:rsidRPr="00DD4673" w:rsidRDefault="001E59D9" w:rsidP="00DD4673">
                            <w:pPr>
                              <w:spacing w:after="0" w:line="240" w:lineRule="auto"/>
                              <w:rPr>
                                <w:rFonts w:eastAsia="Segoe UI" w:cs="Segoe UI"/>
                                <w:color w:val="231F20"/>
                              </w:rPr>
                            </w:pPr>
                            <w:r w:rsidRPr="00DD4673">
                              <w:rPr>
                                <w:rFonts w:eastAsia="Segoe UI" w:cs="Segoe UI"/>
                                <w:color w:val="231F20"/>
                              </w:rPr>
                              <w:t>125 London Wall London EC2Y 5AS</w:t>
                            </w:r>
                          </w:p>
                          <w:p w14:paraId="21512CD7" w14:textId="77777777" w:rsidR="001E59D9" w:rsidRPr="00DD4673" w:rsidRDefault="001E59D9" w:rsidP="00DD4673">
                            <w:pPr>
                              <w:spacing w:before="132"/>
                              <w:rPr>
                                <w:color w:val="231F20"/>
                              </w:rPr>
                            </w:pPr>
                            <w:r w:rsidRPr="00DD4673">
                              <w:rPr>
                                <w:color w:val="231F20"/>
                              </w:rPr>
                              <w:t>+44 (0)20 7492 2300</w:t>
                            </w:r>
                          </w:p>
                          <w:p w14:paraId="4231FBF6" w14:textId="77777777" w:rsidR="001E59D9" w:rsidRPr="00DD4673" w:rsidRDefault="001E59D9" w:rsidP="00DD4673">
                            <w:pPr>
                              <w:spacing w:before="132"/>
                              <w:rPr>
                                <w:color w:val="231F20"/>
                              </w:rPr>
                            </w:pPr>
                            <w:r w:rsidRPr="00DD4673">
                              <w:rPr>
                                <w:color w:val="231F20"/>
                              </w:rPr>
                              <w:t>www.frc.org.uk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275187E8" id="Text Box 18" o:spid="_x0000_s1031" type="#_x0000_t202" style="position:absolute;margin-left:469.1pt;margin-top:696.8pt;width:107.05pt;height:133.3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" filled="f" stroked="f" strokeweight=".5pt">
                <v:textbox inset="0,0,0,0">
                  <w:txbxContent>
                    <w:p w14:paraId="489933DC" w14:textId="77777777" w:rsidR="001E59D9" w:rsidRDefault="001E59D9" w:rsidP="00DD4673">
                      <w:pPr>
                        <w:spacing w:after="0" w:line="240" w:lineRule="auto"/>
                        <w:rPr>
                          <w:rFonts w:eastAsia="Segoe UI" w:cs="Segoe UI"/>
                          <w:b/>
                          <w:bCs/>
                          <w:color w:val="231F20"/>
                        </w:rPr>
                      </w:pPr>
                      <w:r w:rsidRPr="00DD4673">
                        <w:rPr>
                          <w:rFonts w:eastAsia="Segoe UI" w:cs="Segoe UI"/>
                          <w:b/>
                          <w:bCs/>
                          <w:color w:val="231F20"/>
                        </w:rPr>
                        <w:t xml:space="preserve">Financial </w:t>
                      </w:r>
                      <w:r>
                        <w:rPr>
                          <w:rFonts w:eastAsia="Segoe UI" w:cs="Segoe UI"/>
                          <w:b/>
                          <w:bCs/>
                          <w:color w:val="231F20"/>
                        </w:rPr>
                        <w:br/>
                      </w:r>
                      <w:r w:rsidRPr="00DD4673">
                        <w:rPr>
                          <w:rFonts w:eastAsia="Segoe UI" w:cs="Segoe UI"/>
                          <w:b/>
                          <w:bCs/>
                          <w:color w:val="231F20"/>
                        </w:rPr>
                        <w:t xml:space="preserve">Reporting Council </w:t>
                      </w:r>
                    </w:p>
                    <w:p w14:paraId="3867577D" w14:textId="77777777" w:rsidR="001E59D9" w:rsidRPr="00DD4673" w:rsidRDefault="001E59D9" w:rsidP="00DD4673">
                      <w:pPr>
                        <w:spacing w:after="0" w:line="240" w:lineRule="auto"/>
                        <w:rPr>
                          <w:rFonts w:eastAsia="Segoe UI" w:cs="Segoe UI"/>
                          <w:color w:val="231F20"/>
                        </w:rPr>
                      </w:pPr>
                      <w:r w:rsidRPr="00DD4673">
                        <w:rPr>
                          <w:rFonts w:eastAsia="Segoe UI" w:cs="Segoe UI"/>
                          <w:color w:val="231F20"/>
                        </w:rPr>
                        <w:t>8th Floor</w:t>
                      </w:r>
                    </w:p>
                    <w:p w14:paraId="6F9424B5" w14:textId="77777777" w:rsidR="001E59D9" w:rsidRPr="00DD4673" w:rsidRDefault="001E59D9" w:rsidP="00DD4673">
                      <w:pPr>
                        <w:spacing w:after="0" w:line="240" w:lineRule="auto"/>
                        <w:rPr>
                          <w:rFonts w:eastAsia="Segoe UI" w:cs="Segoe UI"/>
                          <w:color w:val="231F20"/>
                        </w:rPr>
                      </w:pPr>
                      <w:r w:rsidRPr="00DD4673">
                        <w:rPr>
                          <w:rFonts w:eastAsia="Segoe UI" w:cs="Segoe UI"/>
                          <w:color w:val="231F20"/>
                        </w:rPr>
                        <w:t>125 London Wall London EC2Y 5AS</w:t>
                      </w:r>
                    </w:p>
                    <w:p w14:paraId="21512CD7" w14:textId="77777777" w:rsidR="001E59D9" w:rsidRPr="00DD4673" w:rsidRDefault="001E59D9" w:rsidP="00DD4673">
                      <w:pPr>
                        <w:spacing w:before="132"/>
                        <w:rPr>
                          <w:color w:val="231F20"/>
                        </w:rPr>
                      </w:pPr>
                      <w:r w:rsidRPr="00DD4673">
                        <w:rPr>
                          <w:color w:val="231F20"/>
                        </w:rPr>
                        <w:t>+44 (0)20 7492 2300</w:t>
                      </w:r>
                    </w:p>
                    <w:p w14:paraId="4231FBF6" w14:textId="77777777" w:rsidR="001E59D9" w:rsidRPr="00DD4673" w:rsidRDefault="001E59D9" w:rsidP="00DD4673">
                      <w:pPr>
                        <w:spacing w:before="132"/>
                        <w:rPr>
                          <w:color w:val="231F20"/>
                        </w:rPr>
                      </w:pPr>
                      <w:r w:rsidRPr="00DD4673">
                        <w:rPr>
                          <w:color w:val="231F20"/>
                        </w:rPr>
                        <w:t>www.frc.org.uk</w:t>
                      </w:r>
                    </w:p>
                  </w:txbxContent>
                </v:textbox>
                <w10:wrap anchorx="page" anchory="page"/>
              </v:shape>
            </w:pict>
          </mc:Fallback>
        </mc:AlternateContent>
      </w:r>
    </w:p>
    <w:sectPr w:rsidR="00DD4673" w:rsidRPr="00B51CA4" w:rsidSect="008A1814">
      <w:footerReference w:type="first" r:id="rId24"/>
      <w:pgSz w:w="11906" w:h="16838" w:code="9"/>
      <w:pgMar w:top="1276" w:right="680" w:bottom="1276" w:left="692" w:header="709" w:footer="22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2B617" w14:textId="77777777" w:rsidR="00710FD4" w:rsidRDefault="00710FD4" w:rsidP="006F71B7">
      <w:pPr>
        <w:spacing w:after="0" w:line="240" w:lineRule="auto"/>
      </w:pPr>
      <w:r>
        <w:separator/>
      </w:r>
    </w:p>
  </w:endnote>
  <w:endnote w:type="continuationSeparator" w:id="0">
    <w:p w14:paraId="1CF9E79F" w14:textId="77777777" w:rsidR="00710FD4" w:rsidRDefault="00710FD4" w:rsidP="006F7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A6245" w14:textId="5B54BD9F" w:rsidR="007D61B6" w:rsidRPr="00C51AE9" w:rsidRDefault="001E59D9" w:rsidP="007D61B6">
    <w:pPr>
      <w:tabs>
        <w:tab w:val="right" w:pos="10632"/>
      </w:tabs>
      <w:rPr>
        <w:rFonts w:cs="Segoe UI"/>
        <w:sz w:val="16"/>
        <w:szCs w:val="16"/>
      </w:rPr>
    </w:pPr>
    <w:r w:rsidRPr="00302579">
      <w:rPr>
        <w:rStyle w:val="FooterChar"/>
      </w:rPr>
      <mc:AlternateContent>
        <mc:Choice Requires="wpg">
          <w:drawing>
            <wp:anchor distT="0" distB="0" distL="114300" distR="114300" simplePos="0" relativeHeight="251666944" behindDoc="0" locked="0" layoutInCell="1" allowOverlap="1" wp14:anchorId="18BD5061" wp14:editId="31C16943">
              <wp:simplePos x="0" y="0"/>
              <wp:positionH relativeFrom="page">
                <wp:posOffset>0</wp:posOffset>
              </wp:positionH>
              <wp:positionV relativeFrom="page">
                <wp:posOffset>10619740</wp:posOffset>
              </wp:positionV>
              <wp:extent cx="7560310" cy="7239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2390"/>
                        <a:chOff x="0" y="16724"/>
                        <a:chExt cx="11906" cy="114"/>
                      </a:xfrm>
                    </wpg:grpSpPr>
                    <wps:wsp>
                      <wps:cNvPr id="2" name="Rectangle 2"/>
                      <wps:cNvSpPr>
                        <a:spLocks noChangeArrowheads="1"/>
                      </wps:cNvSpPr>
                      <wps:spPr bwMode="auto">
                        <a:xfrm>
                          <a:off x="0" y="16724"/>
                          <a:ext cx="9071" cy="114"/>
                        </a:xfrm>
                        <a:prstGeom prst="rect">
                          <a:avLst/>
                        </a:prstGeom>
                        <a:solidFill>
                          <a:srgbClr val="639E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3"/>
                      <wps:cNvSpPr>
                        <a:spLocks noChangeArrowheads="1"/>
                      </wps:cNvSpPr>
                      <wps:spPr bwMode="auto">
                        <a:xfrm>
                          <a:off x="9070" y="16724"/>
                          <a:ext cx="2155" cy="114"/>
                        </a:xfrm>
                        <a:prstGeom prst="rect">
                          <a:avLst/>
                        </a:prstGeom>
                        <a:solidFill>
                          <a:srgbClr val="86B3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4"/>
                      <wps:cNvSpPr>
                        <a:spLocks noChangeArrowheads="1"/>
                      </wps:cNvSpPr>
                      <wps:spPr bwMode="auto">
                        <a:xfrm>
                          <a:off x="11225" y="16724"/>
                          <a:ext cx="681" cy="114"/>
                        </a:xfrm>
                        <a:prstGeom prst="rect">
                          <a:avLst/>
                        </a:prstGeom>
                        <a:solidFill>
                          <a:srgbClr val="4A68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42067AE8" id="Group 1" o:spid="_x0000_s1026" style="position:absolute;margin-left:0;margin-top:836.2pt;width:595.3pt;height:5.7pt;z-index:251666944;mso-position-horizontal-relative:page;mso-position-vertical-relative:page" coordorigin=",16724" coordsize="11906,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">
              <v:rect id="Rectangle 2" o:spid="_x0000_s1027" style="position:absolute;top:16724;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" fillcolor="#639ecf" stroked="f"/>
              <v:rect id="Rectangle 3" o:spid="_x0000_s1028" style="position:absolute;left:9070;top:16724;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" fillcolor="#86b3f4" stroked="f"/>
              <v:rect id="Rectangle 4" o:spid="_x0000_s1029" style="position:absolute;left:11225;top:16724;width:68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" fillcolor="#4a68aa" stroked="f"/>
              <w10:wrap anchorx="page" anchory="page"/>
            </v:group>
          </w:pict>
        </mc:Fallback>
      </mc:AlternateContent>
    </w:r>
    <w:r w:rsidRPr="00302579">
      <w:rPr>
        <w:rStyle w:val="FooterChar"/>
      </w:rPr>
      <mc:AlternateContent>
        <mc:Choice Requires="wps">
          <w:drawing>
            <wp:anchor distT="0" distB="0" distL="114300" distR="114300" simplePos="0" relativeHeight="251656704" behindDoc="0" locked="0" layoutInCell="1" allowOverlap="1" wp14:anchorId="63F008E1" wp14:editId="0A917BE7">
              <wp:simplePos x="0" y="0"/>
              <wp:positionH relativeFrom="page">
                <wp:posOffset>427990</wp:posOffset>
              </wp:positionH>
              <wp:positionV relativeFrom="page">
                <wp:posOffset>10151093</wp:posOffset>
              </wp:positionV>
              <wp:extent cx="6697345"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669734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53CD42A" id="Straight Connector 22" o:spid="_x0000_s1026" style="position:absolute;z-index:251656704;visibility:visible;mso-wrap-style:square;mso-wrap-distance-left:9pt;mso-wrap-distance-top:0;mso-wrap-distance-right:9pt;mso-wrap-distance-bottom:0;mso-position-horizontal:absolute;mso-position-horizontal-relative:page;mso-position-vertical:absolute;mso-position-vertical-relative:page" from="33.7pt,799.3pt" to="561.05pt,79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" strokecolor="black [3213]" strokeweight=".5pt">
              <w10:wrap anchorx="page" anchory="page"/>
            </v:line>
          </w:pict>
        </mc:Fallback>
      </mc:AlternateContent>
    </w:r>
    <w:r w:rsidR="007D61B6">
      <w:rPr>
        <w:rFonts w:cs="Segoe UI"/>
        <w:sz w:val="16"/>
        <w:szCs w:val="16"/>
      </w:rPr>
      <w:tab/>
    </w:r>
  </w:p>
  <w:p w14:paraId="7CE24907" w14:textId="7D084C45" w:rsidR="001E59D9" w:rsidRPr="00C51AE9" w:rsidRDefault="007D61B6" w:rsidP="00C51AE9">
    <w:pPr>
      <w:tabs>
        <w:tab w:val="right" w:pos="10632"/>
      </w:tabs>
      <w:rPr>
        <w:rFonts w:cs="Segoe UI"/>
        <w:sz w:val="16"/>
        <w:szCs w:val="16"/>
      </w:rPr>
    </w:pPr>
    <w:r w:rsidRPr="00302579">
      <w:rPr>
        <w:rStyle w:val="FooterChar"/>
      </w:rPr>
      <w:t>FRC</w:t>
    </w:r>
    <w:r>
      <w:rPr>
        <w:rFonts w:cs="Segoe UI"/>
        <w:sz w:val="16"/>
        <w:szCs w:val="16"/>
      </w:rPr>
      <w:t xml:space="preserve"> </w:t>
    </w:r>
    <w:r w:rsidRPr="00630880">
      <w:rPr>
        <w:rFonts w:cs="Segoe UI"/>
        <w:b/>
        <w:bCs/>
        <w:sz w:val="16"/>
        <w:szCs w:val="16"/>
      </w:rPr>
      <w:t>|</w:t>
    </w:r>
    <w:r>
      <w:rPr>
        <w:rFonts w:cs="Segoe UI"/>
        <w:sz w:val="16"/>
        <w:szCs w:val="16"/>
      </w:rPr>
      <w:t xml:space="preserve"> </w:t>
    </w:r>
    <w:r w:rsidRPr="00A440EE">
      <w:rPr>
        <w:rFonts w:asciiTheme="majorHAnsi" w:hAnsiTheme="majorHAnsi" w:cstheme="majorHAnsi"/>
        <w:sz w:val="16"/>
        <w:szCs w:val="16"/>
      </w:rPr>
      <w:t>Frequently Asked Questions International Sustainability Standard Setting Factsheet for preparers</w:t>
    </w:r>
    <w:r w:rsidR="001E59D9">
      <w:rPr>
        <w:rFonts w:cs="Segoe UI"/>
        <w:sz w:val="16"/>
        <w:szCs w:val="16"/>
      </w:rPr>
      <w:tab/>
    </w:r>
    <w:r w:rsidR="001E59D9" w:rsidRPr="00C51AE9">
      <w:rPr>
        <w:rFonts w:cs="Segoe UI"/>
        <w:sz w:val="16"/>
        <w:szCs w:val="16"/>
      </w:rPr>
      <w:fldChar w:fldCharType="begin"/>
    </w:r>
    <w:r w:rsidR="001E59D9" w:rsidRPr="00C51AE9">
      <w:rPr>
        <w:rFonts w:cs="Segoe UI"/>
        <w:sz w:val="16"/>
        <w:szCs w:val="16"/>
      </w:rPr>
      <w:instrText xml:space="preserve"> PAGE   \* MERGEFORMAT </w:instrText>
    </w:r>
    <w:r w:rsidR="001E59D9" w:rsidRPr="00C51AE9">
      <w:rPr>
        <w:rFonts w:cs="Segoe UI"/>
        <w:sz w:val="16"/>
        <w:szCs w:val="16"/>
      </w:rPr>
      <w:fldChar w:fldCharType="separate"/>
    </w:r>
    <w:r w:rsidR="001E59D9" w:rsidRPr="00C51AE9">
      <w:rPr>
        <w:rFonts w:cs="Segoe UI"/>
        <w:noProof/>
        <w:sz w:val="16"/>
        <w:szCs w:val="16"/>
      </w:rPr>
      <w:t>1</w:t>
    </w:r>
    <w:r w:rsidR="001E59D9" w:rsidRPr="00C51AE9">
      <w:rPr>
        <w:rFonts w:cs="Segoe UI"/>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6E052" w14:textId="77777777" w:rsidR="00302579" w:rsidRDefault="00302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1A939D" w14:textId="77777777" w:rsidR="00710FD4" w:rsidRDefault="00710FD4" w:rsidP="006F71B7">
      <w:pPr>
        <w:spacing w:after="0" w:line="240" w:lineRule="auto"/>
      </w:pPr>
    </w:p>
  </w:footnote>
  <w:footnote w:type="continuationSeparator" w:id="0">
    <w:p w14:paraId="7E3F9D8C" w14:textId="77777777" w:rsidR="00710FD4" w:rsidRDefault="00710FD4" w:rsidP="006F71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63A27" w14:textId="77777777" w:rsidR="001E59D9" w:rsidRPr="00C51AE9" w:rsidRDefault="001E59D9">
    <w:pPr>
      <w:pStyle w:val="Header"/>
      <w:rPr>
        <w:rFonts w:cs="Segoe UI"/>
      </w:rPr>
    </w:pPr>
    <w:r w:rsidRPr="00C51AE9">
      <w:rPr>
        <w:rFonts w:cs="Segoe UI"/>
        <w:b/>
        <w:bCs/>
        <w:noProof/>
        <w:sz w:val="16"/>
        <w:szCs w:val="16"/>
      </w:rPr>
      <mc:AlternateContent>
        <mc:Choice Requires="wps">
          <w:drawing>
            <wp:anchor distT="0" distB="0" distL="114300" distR="114300" simplePos="0" relativeHeight="251665408" behindDoc="0" locked="0" layoutInCell="1" allowOverlap="1" wp14:anchorId="7C84A61F" wp14:editId="07E5DF89">
              <wp:simplePos x="0" y="0"/>
              <wp:positionH relativeFrom="page">
                <wp:posOffset>427990</wp:posOffset>
              </wp:positionH>
              <wp:positionV relativeFrom="page">
                <wp:posOffset>437498</wp:posOffset>
              </wp:positionV>
              <wp:extent cx="6697345" cy="0"/>
              <wp:effectExtent l="0" t="0" r="0" b="0"/>
              <wp:wrapNone/>
              <wp:docPr id="73" name="Straight Connector 73"/>
              <wp:cNvGraphicFramePr/>
              <a:graphic xmlns:a="http://schemas.openxmlformats.org/drawingml/2006/main">
                <a:graphicData uri="http://schemas.microsoft.com/office/word/2010/wordprocessingShape">
                  <wps:wsp>
                    <wps:cNvCnPr/>
                    <wps:spPr>
                      <a:xfrm>
                        <a:off x="0" y="0"/>
                        <a:ext cx="6697345"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F00EE3A" id="Straight Connector 73" o:spid="_x0000_s1026" style="position:absolute;z-index:251665408;visibility:visible;mso-wrap-style:square;mso-wrap-distance-left:9pt;mso-wrap-distance-top:0;mso-wrap-distance-right:9pt;mso-wrap-distance-bottom:0;mso-position-horizontal:absolute;mso-position-horizontal-relative:page;mso-position-vertical:absolute;mso-position-vertical-relative:page" from="33.7pt,34.45pt" to="561.05pt,3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" strokecolor="black [3213]" strokeweight=".5pt">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5AC1A" w14:textId="77777777" w:rsidR="001E59D9" w:rsidRDefault="001E59D9">
    <w:pPr>
      <w:pStyle w:val="Header"/>
    </w:pPr>
    <w:r>
      <w:rPr>
        <w:noProof/>
      </w:rPr>
      <mc:AlternateContent>
        <mc:Choice Requires="wpg">
          <w:drawing>
            <wp:anchor distT="0" distB="0" distL="114300" distR="114300" simplePos="0" relativeHeight="251659264" behindDoc="1" locked="0" layoutInCell="1" allowOverlap="1" wp14:anchorId="0A4B106F" wp14:editId="7CC218AF">
              <wp:simplePos x="0" y="0"/>
              <wp:positionH relativeFrom="page">
                <wp:posOffset>0</wp:posOffset>
              </wp:positionH>
              <wp:positionV relativeFrom="page">
                <wp:posOffset>0</wp:posOffset>
              </wp:positionV>
              <wp:extent cx="7569200" cy="1069213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9200" cy="10692130"/>
                        <a:chOff x="0" y="0"/>
                        <a:chExt cx="11920" cy="16838"/>
                      </a:xfrm>
                    </wpg:grpSpPr>
                    <wps:wsp>
                      <wps:cNvPr id="4" name="Rectangle 3"/>
                      <wps:cNvSpPr>
                        <a:spLocks noChangeArrowheads="1"/>
                      </wps:cNvSpPr>
                      <wps:spPr bwMode="auto">
                        <a:xfrm>
                          <a:off x="9070" y="3174"/>
                          <a:ext cx="2850" cy="13550"/>
                        </a:xfrm>
                        <a:prstGeom prst="rect">
                          <a:avLst/>
                        </a:prstGeom>
                        <a:solidFill>
                          <a:srgbClr val="ECEC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0" name="Picture 2"/>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28"/>
                          <a:ext cx="9071" cy="16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Rectangle 10"/>
                      <wps:cNvSpPr>
                        <a:spLocks noChangeArrowheads="1"/>
                      </wps:cNvSpPr>
                      <wps:spPr bwMode="auto">
                        <a:xfrm>
                          <a:off x="0" y="16724"/>
                          <a:ext cx="9071" cy="114"/>
                        </a:xfrm>
                        <a:prstGeom prst="rect">
                          <a:avLst/>
                        </a:prstGeom>
                        <a:solidFill>
                          <a:srgbClr val="639E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1"/>
                      <wps:cNvSpPr>
                        <a:spLocks noChangeArrowheads="1"/>
                      </wps:cNvSpPr>
                      <wps:spPr bwMode="auto">
                        <a:xfrm>
                          <a:off x="9070" y="16724"/>
                          <a:ext cx="2155" cy="114"/>
                        </a:xfrm>
                        <a:prstGeom prst="rect">
                          <a:avLst/>
                        </a:prstGeom>
                        <a:solidFill>
                          <a:srgbClr val="86B3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12"/>
                      <wps:cNvSpPr>
                        <a:spLocks noChangeArrowheads="1"/>
                      </wps:cNvSpPr>
                      <wps:spPr bwMode="auto">
                        <a:xfrm>
                          <a:off x="11225" y="16724"/>
                          <a:ext cx="681" cy="114"/>
                        </a:xfrm>
                        <a:prstGeom prst="rect">
                          <a:avLst/>
                        </a:prstGeom>
                        <a:solidFill>
                          <a:srgbClr val="4A68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3"/>
                      <wps:cNvSpPr>
                        <a:spLocks noChangeArrowheads="1"/>
                      </wps:cNvSpPr>
                      <wps:spPr bwMode="auto">
                        <a:xfrm>
                          <a:off x="1" y="0"/>
                          <a:ext cx="9071" cy="114"/>
                        </a:xfrm>
                        <a:prstGeom prst="rect">
                          <a:avLst/>
                        </a:prstGeom>
                        <a:solidFill>
                          <a:srgbClr val="639EC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4"/>
                      <wps:cNvSpPr>
                        <a:spLocks noChangeArrowheads="1"/>
                      </wps:cNvSpPr>
                      <wps:spPr bwMode="auto">
                        <a:xfrm>
                          <a:off x="9072" y="0"/>
                          <a:ext cx="2155" cy="114"/>
                        </a:xfrm>
                        <a:prstGeom prst="rect">
                          <a:avLst/>
                        </a:prstGeom>
                        <a:solidFill>
                          <a:srgbClr val="86B3F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5"/>
                      <wps:cNvSpPr>
                        <a:spLocks noChangeArrowheads="1"/>
                      </wps:cNvSpPr>
                      <wps:spPr bwMode="auto">
                        <a:xfrm>
                          <a:off x="11226" y="0"/>
                          <a:ext cx="679" cy="114"/>
                        </a:xfrm>
                        <a:prstGeom prst="rect">
                          <a:avLst/>
                        </a:prstGeom>
                        <a:solidFill>
                          <a:srgbClr val="4A68A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5C20B2CD" id="Group 3" o:spid="_x0000_s1026" style="position:absolute;margin-left:0;margin-top:0;width:596pt;height:841.9pt;z-index:-251657216;mso-position-horizontal-relative:page;mso-position-vertical-relative:page" coordsize="11920,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">
              <v:rect id="Rectangle 3" o:spid="_x0000_s1027" style="position:absolute;left:9070;top:3174;width:2850;height:1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" fillcolor="#ececea"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top:28;width:9071;height:16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">
                <v:imagedata r:id="rId2" o:title=""/>
              </v:shape>
              <v:rect id="Rectangle 10" o:spid="_x0000_s1029" style="position:absolute;top:16724;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" fillcolor="#639ecf" stroked="f"/>
              <v:rect id="Rectangle 11" o:spid="_x0000_s1030" style="position:absolute;left:9070;top:16724;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" fillcolor="#86b3f4" stroked="f"/>
              <v:rect id="Rectangle 12" o:spid="_x0000_s1031" style="position:absolute;left:11225;top:16724;width:68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" fillcolor="#4a68aa" stroked="f"/>
              <v:rect id="Rectangle 13" o:spid="_x0000_s1032" style="position:absolute;left:1;width:9071;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" fillcolor="#639ecf" stroked="f"/>
              <v:rect id="Rectangle 14" o:spid="_x0000_s1033" style="position:absolute;left:9072;width:2155;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" fillcolor="#86b3f4" stroked="f"/>
              <v:rect id="Rectangle 15" o:spid="_x0000_s1034" style="position:absolute;left:11226;width:679;height: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" fillcolor="#4a68aa" stroked="f"/>
              <w10:wrap anchorx="page" anchory="page"/>
            </v:group>
          </w:pict>
        </mc:Fallback>
      </mc:AlternateContent>
    </w:r>
    <w:r>
      <w:rPr>
        <w:noProof/>
      </w:rPr>
      <w:drawing>
        <wp:anchor distT="0" distB="0" distL="114300" distR="114300" simplePos="0" relativeHeight="251660288" behindDoc="0" locked="0" layoutInCell="1" allowOverlap="1" wp14:anchorId="3D39F1C7" wp14:editId="72FD3109">
          <wp:simplePos x="0" y="0"/>
          <wp:positionH relativeFrom="page">
            <wp:posOffset>6058535</wp:posOffset>
          </wp:positionH>
          <wp:positionV relativeFrom="page">
            <wp:posOffset>593090</wp:posOffset>
          </wp:positionV>
          <wp:extent cx="1224000" cy="772560"/>
          <wp:effectExtent l="0" t="0" r="0" b="8890"/>
          <wp:wrapNone/>
          <wp:docPr id="20" name="Picture 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Logo&#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224000" cy="7725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EC960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21EDC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F249B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CF61B8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8F0F56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6EC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E252B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5184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748504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81C58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E8599A"/>
    <w:multiLevelType w:val="hybridMultilevel"/>
    <w:tmpl w:val="14045462"/>
    <w:lvl w:ilvl="0" w:tplc="0809000F">
      <w:start w:val="1"/>
      <w:numFmt w:val="decimal"/>
      <w:lvlText w:val="%1."/>
      <w:lvlJc w:val="left"/>
      <w:pPr>
        <w:ind w:left="720" w:hanging="360"/>
      </w:pPr>
    </w:lvl>
    <w:lvl w:ilvl="1" w:tplc="324AB290">
      <w:start w:val="1"/>
      <w:numFmt w:val="bullet"/>
      <w:lvlText w:val=""/>
      <w:lvlJc w:val="left"/>
      <w:pPr>
        <w:ind w:left="1440" w:hanging="360"/>
      </w:pPr>
      <w:rPr>
        <w:rFonts w:ascii="Symbol" w:hAnsi="Symbol" w:hint="default"/>
        <w:b w:val="0"/>
        <w:i w:val="0"/>
        <w:caps w:val="0"/>
        <w:strike w:val="0"/>
        <w:dstrike w:val="0"/>
        <w:outline w:val="0"/>
        <w:shadow w:val="0"/>
        <w:emboss w:val="0"/>
        <w:imprint w:val="0"/>
        <w:vanish w:val="0"/>
        <w:color w:val="0097CE" w:themeColor="accent2"/>
        <w:sz w:val="20"/>
        <w:vertAlign w:val="baseline"/>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8545B6"/>
    <w:multiLevelType w:val="hybridMultilevel"/>
    <w:tmpl w:val="D21AAFB8"/>
    <w:lvl w:ilvl="0" w:tplc="324AB290">
      <w:start w:val="1"/>
      <w:numFmt w:val="bullet"/>
      <w:lvlText w:val=""/>
      <w:lvlJc w:val="left"/>
      <w:pPr>
        <w:ind w:left="1854" w:hanging="360"/>
      </w:pPr>
      <w:rPr>
        <w:rFonts w:ascii="Symbol" w:hAnsi="Symbol" w:hint="default"/>
        <w:b w:val="0"/>
        <w:i w:val="0"/>
        <w:caps w:val="0"/>
        <w:strike w:val="0"/>
        <w:dstrike w:val="0"/>
        <w:outline w:val="0"/>
        <w:shadow w:val="0"/>
        <w:emboss w:val="0"/>
        <w:imprint w:val="0"/>
        <w:vanish w:val="0"/>
        <w:color w:val="0097CE" w:themeColor="accent2"/>
        <w:sz w:val="20"/>
        <w:vertAlign w:val="baseline"/>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119B2576"/>
    <w:multiLevelType w:val="multilevel"/>
    <w:tmpl w:val="B566BEE0"/>
    <w:lvl w:ilvl="0">
      <w:start w:val="1"/>
      <w:numFmt w:val="decimal"/>
      <w:pStyle w:val="Heading1"/>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Roman"/>
      <w:lvlText w:val="(%6)"/>
      <w:lvlJc w:val="left"/>
      <w:pPr>
        <w:tabs>
          <w:tab w:val="num" w:pos="720"/>
        </w:tabs>
        <w:ind w:left="720" w:hanging="720"/>
      </w:pPr>
      <w:rPr>
        <w:rFonts w:hint="default"/>
      </w:rPr>
    </w:lvl>
    <w:lvl w:ilvl="6">
      <w:start w:val="1"/>
      <w:numFmt w:val="decimal"/>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Roman"/>
      <w:lvlText w:val="%9."/>
      <w:lvlJc w:val="left"/>
      <w:pPr>
        <w:tabs>
          <w:tab w:val="num" w:pos="720"/>
        </w:tabs>
        <w:ind w:left="720" w:hanging="720"/>
      </w:pPr>
      <w:rPr>
        <w:rFonts w:hint="default"/>
      </w:rPr>
    </w:lvl>
  </w:abstractNum>
  <w:abstractNum w:abstractNumId="13" w15:restartNumberingAfterBreak="0">
    <w:nsid w:val="122F50D5"/>
    <w:multiLevelType w:val="multilevel"/>
    <w:tmpl w:val="75746D52"/>
    <w:lvl w:ilvl="0">
      <w:start w:val="110"/>
      <w:numFmt w:val="decimal"/>
      <w:lvlText w:val="%1."/>
      <w:lvlJc w:val="left"/>
      <w:pPr>
        <w:tabs>
          <w:tab w:val="left" w:pos="504"/>
        </w:tabs>
      </w:pPr>
      <w:rPr>
        <w:rFonts w:ascii="Arial" w:eastAsia="Arial" w:hAnsi="Arial"/>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2E629F3"/>
    <w:multiLevelType w:val="hybridMultilevel"/>
    <w:tmpl w:val="10CA7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16C95C3E"/>
    <w:multiLevelType w:val="hybridMultilevel"/>
    <w:tmpl w:val="DD98D03E"/>
    <w:lvl w:ilvl="0" w:tplc="5E30D938">
      <w:start w:val="1"/>
      <w:numFmt w:val="bullet"/>
      <w:pStyle w:val="FRCindentedbullet"/>
      <w:lvlText w:val=""/>
      <w:lvlJc w:val="left"/>
      <w:pPr>
        <w:ind w:left="1440" w:hanging="360"/>
      </w:pPr>
      <w:rPr>
        <w:rFonts w:ascii="Symbol" w:hAnsi="Symbol" w:hint="default"/>
        <w:b w:val="0"/>
        <w:i w:val="0"/>
        <w:caps w:val="0"/>
        <w:strike w:val="0"/>
        <w:dstrike w:val="0"/>
        <w:outline w:val="0"/>
        <w:shadow w:val="0"/>
        <w:emboss w:val="0"/>
        <w:imprint w:val="0"/>
        <w:vanish w:val="0"/>
        <w:color w:val="0097CE" w:themeColor="accent2"/>
        <w:sz w:val="20"/>
        <w:vertAlign w:val="baseline"/>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17D7449A"/>
    <w:multiLevelType w:val="hybridMultilevel"/>
    <w:tmpl w:val="2C3C68F4"/>
    <w:lvl w:ilvl="0" w:tplc="5DF62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097167"/>
    <w:multiLevelType w:val="multilevel"/>
    <w:tmpl w:val="7A907B1C"/>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8" w15:restartNumberingAfterBreak="0">
    <w:nsid w:val="20CB40EB"/>
    <w:multiLevelType w:val="hybridMultilevel"/>
    <w:tmpl w:val="9696642C"/>
    <w:lvl w:ilvl="0" w:tplc="FDC88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4D560E"/>
    <w:multiLevelType w:val="multilevel"/>
    <w:tmpl w:val="45680A5A"/>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2A2164D8"/>
    <w:multiLevelType w:val="hybridMultilevel"/>
    <w:tmpl w:val="1A98B1EA"/>
    <w:lvl w:ilvl="0" w:tplc="324AB290">
      <w:start w:val="1"/>
      <w:numFmt w:val="bullet"/>
      <w:lvlText w:val=""/>
      <w:lvlJc w:val="left"/>
      <w:pPr>
        <w:ind w:left="1440" w:hanging="360"/>
      </w:pPr>
      <w:rPr>
        <w:rFonts w:ascii="Symbol" w:hAnsi="Symbol" w:hint="default"/>
        <w:b w:val="0"/>
        <w:i w:val="0"/>
        <w:caps w:val="0"/>
        <w:strike w:val="0"/>
        <w:dstrike w:val="0"/>
        <w:outline w:val="0"/>
        <w:shadow w:val="0"/>
        <w:emboss w:val="0"/>
        <w:imprint w:val="0"/>
        <w:vanish w:val="0"/>
        <w:color w:val="0097CE" w:themeColor="accent2"/>
        <w:sz w:val="20"/>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6854F01"/>
    <w:multiLevelType w:val="hybridMultilevel"/>
    <w:tmpl w:val="A716A742"/>
    <w:lvl w:ilvl="0" w:tplc="0BFE7F34">
      <w:start w:val="1"/>
      <w:numFmt w:val="decimal"/>
      <w:lvlText w:val="%1."/>
      <w:lvlJc w:val="left"/>
      <w:pPr>
        <w:ind w:left="720" w:hanging="360"/>
      </w:pPr>
      <w:rPr>
        <w:b w:val="0"/>
        <w:bCs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015AC6"/>
    <w:multiLevelType w:val="hybridMultilevel"/>
    <w:tmpl w:val="4F48FAF6"/>
    <w:lvl w:ilvl="0" w:tplc="7A744FF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2153C6"/>
    <w:multiLevelType w:val="hybridMultilevel"/>
    <w:tmpl w:val="48F68622"/>
    <w:lvl w:ilvl="0" w:tplc="261C636C">
      <w:start w:val="1"/>
      <w:numFmt w:val="decimal"/>
      <w:pStyle w:val="FRCnumberedparagraph"/>
      <w:lvlText w:val="%1."/>
      <w:lvlJc w:val="left"/>
      <w:pPr>
        <w:ind w:left="720" w:hanging="360"/>
      </w:pPr>
      <w:rPr>
        <w:b w:val="0"/>
        <w:bCs w:val="0"/>
        <w:color w:val="000000" w:themeColor="text1"/>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267CB6"/>
    <w:multiLevelType w:val="hybridMultilevel"/>
    <w:tmpl w:val="6876E0A2"/>
    <w:lvl w:ilvl="0" w:tplc="599E7F92">
      <w:start w:val="1"/>
      <w:numFmt w:val="bullet"/>
      <w:pStyle w:val="FRCboxbullet"/>
      <w:lvlText w:val=""/>
      <w:lvlJc w:val="left"/>
      <w:pPr>
        <w:ind w:left="1440" w:hanging="360"/>
      </w:pPr>
      <w:rPr>
        <w:rFonts w:ascii="Symbol" w:hAnsi="Symbol" w:hint="default"/>
        <w:b w:val="0"/>
        <w:i w:val="0"/>
        <w:caps w:val="0"/>
        <w:strike w:val="0"/>
        <w:dstrike w:val="0"/>
        <w:outline w:val="0"/>
        <w:shadow w:val="0"/>
        <w:emboss w:val="0"/>
        <w:imprint w:val="0"/>
        <w:vanish w:val="0"/>
        <w:color w:val="000000" w:themeColor="text1"/>
        <w:sz w:val="20"/>
        <w:vertAlign w:val="baseline"/>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4C03F7C"/>
    <w:multiLevelType w:val="hybridMultilevel"/>
    <w:tmpl w:val="5C2099B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594D3114"/>
    <w:multiLevelType w:val="hybridMultilevel"/>
    <w:tmpl w:val="F678FC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D205264"/>
    <w:multiLevelType w:val="hybridMultilevel"/>
    <w:tmpl w:val="34701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1C648B"/>
    <w:multiLevelType w:val="hybridMultilevel"/>
    <w:tmpl w:val="D58E587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633B18DC"/>
    <w:multiLevelType w:val="multilevel"/>
    <w:tmpl w:val="714837EC"/>
    <w:lvl w:ilvl="0">
      <w:start w:val="1"/>
      <w:numFmt w:val="lowerRoman"/>
      <w:lvlText w:val="(%1)"/>
      <w:lvlJc w:val="left"/>
      <w:pPr>
        <w:tabs>
          <w:tab w:val="num" w:pos="1871"/>
        </w:tabs>
        <w:ind w:left="1871" w:hanging="51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64270484"/>
    <w:multiLevelType w:val="hybridMultilevel"/>
    <w:tmpl w:val="F4DEB45C"/>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A71333F"/>
    <w:multiLevelType w:val="multilevel"/>
    <w:tmpl w:val="0F5486C4"/>
    <w:lvl w:ilvl="0">
      <w:start w:val="1"/>
      <w:numFmt w:val="lowerLetter"/>
      <w:lvlText w:val="(%1)"/>
      <w:lvlJc w:val="left"/>
      <w:pPr>
        <w:tabs>
          <w:tab w:val="num" w:pos="1349"/>
        </w:tabs>
        <w:ind w:left="1349" w:hanging="425"/>
      </w:pPr>
      <w:rPr>
        <w:rFonts w:hint="default"/>
        <w:b w:val="0"/>
        <w:i/>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6D856045"/>
    <w:multiLevelType w:val="hybridMultilevel"/>
    <w:tmpl w:val="197AC396"/>
    <w:lvl w:ilvl="0" w:tplc="324AB290">
      <w:start w:val="1"/>
      <w:numFmt w:val="bullet"/>
      <w:lvlText w:val=""/>
      <w:lvlJc w:val="left"/>
      <w:pPr>
        <w:ind w:left="1440" w:hanging="360"/>
      </w:pPr>
      <w:rPr>
        <w:rFonts w:ascii="Symbol" w:hAnsi="Symbol" w:hint="default"/>
        <w:b w:val="0"/>
        <w:i w:val="0"/>
        <w:caps w:val="0"/>
        <w:strike w:val="0"/>
        <w:dstrike w:val="0"/>
        <w:outline w:val="0"/>
        <w:shadow w:val="0"/>
        <w:emboss w:val="0"/>
        <w:imprint w:val="0"/>
        <w:vanish w:val="0"/>
        <w:color w:val="0097CE" w:themeColor="accent2"/>
        <w:sz w:val="20"/>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720D3175"/>
    <w:multiLevelType w:val="hybridMultilevel"/>
    <w:tmpl w:val="2CA89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37B015A"/>
    <w:multiLevelType w:val="hybridMultilevel"/>
    <w:tmpl w:val="FCD4DB74"/>
    <w:lvl w:ilvl="0" w:tplc="324AB290">
      <w:start w:val="1"/>
      <w:numFmt w:val="bullet"/>
      <w:lvlText w:val=""/>
      <w:lvlJc w:val="left"/>
      <w:pPr>
        <w:ind w:left="1080" w:hanging="360"/>
      </w:pPr>
      <w:rPr>
        <w:rFonts w:ascii="Symbol" w:hAnsi="Symbol" w:hint="default"/>
        <w:b w:val="0"/>
        <w:i w:val="0"/>
        <w:caps w:val="0"/>
        <w:strike w:val="0"/>
        <w:dstrike w:val="0"/>
        <w:outline w:val="0"/>
        <w:shadow w:val="0"/>
        <w:emboss w:val="0"/>
        <w:imprint w:val="0"/>
        <w:vanish w:val="0"/>
        <w:color w:val="0097CE" w:themeColor="accent2"/>
        <w:sz w:val="20"/>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C8E174D"/>
    <w:multiLevelType w:val="hybridMultilevel"/>
    <w:tmpl w:val="60BA4746"/>
    <w:lvl w:ilvl="0" w:tplc="32F09534">
      <w:start w:val="22"/>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1"/>
  </w:num>
  <w:num w:numId="3">
    <w:abstractNumId w:val="22"/>
  </w:num>
  <w:num w:numId="4">
    <w:abstractNumId w:val="18"/>
  </w:num>
  <w:num w:numId="5">
    <w:abstractNumId w:val="16"/>
  </w:num>
  <w:num w:numId="6">
    <w:abstractNumId w:val="29"/>
  </w:num>
  <w:num w:numId="7">
    <w:abstractNumId w:val="12"/>
  </w:num>
  <w:num w:numId="8">
    <w:abstractNumId w:val="17"/>
  </w:num>
  <w:num w:numId="9">
    <w:abstractNumId w:val="23"/>
  </w:num>
  <w:num w:numId="10">
    <w:abstractNumId w:val="34"/>
  </w:num>
  <w:num w:numId="11">
    <w:abstractNumId w:val="11"/>
  </w:num>
  <w:num w:numId="12">
    <w:abstractNumId w:val="30"/>
  </w:num>
  <w:num w:numId="13">
    <w:abstractNumId w:val="15"/>
  </w:num>
  <w:num w:numId="14">
    <w:abstractNumId w:val="10"/>
  </w:num>
  <w:num w:numId="15">
    <w:abstractNumId w:val="20"/>
  </w:num>
  <w:num w:numId="16">
    <w:abstractNumId w:val="14"/>
  </w:num>
  <w:num w:numId="17">
    <w:abstractNumId w:val="28"/>
  </w:num>
  <w:num w:numId="18">
    <w:abstractNumId w:val="26"/>
  </w:num>
  <w:num w:numId="19">
    <w:abstractNumId w:val="21"/>
  </w:num>
  <w:num w:numId="20">
    <w:abstractNumId w:val="33"/>
  </w:num>
  <w:num w:numId="21">
    <w:abstractNumId w:val="27"/>
  </w:num>
  <w:num w:numId="22">
    <w:abstractNumId w:val="13"/>
  </w:num>
  <w:num w:numId="23">
    <w:abstractNumId w:val="25"/>
  </w:num>
  <w:num w:numId="24">
    <w:abstractNumId w:val="32"/>
  </w:num>
  <w:num w:numId="25">
    <w:abstractNumId w:val="23"/>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24"/>
  </w:num>
  <w:num w:numId="37">
    <w:abstractNumId w:val="3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B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121"/>
    <w:rsid w:val="0000034C"/>
    <w:rsid w:val="000014E9"/>
    <w:rsid w:val="000029AC"/>
    <w:rsid w:val="000034E8"/>
    <w:rsid w:val="00004F54"/>
    <w:rsid w:val="00005623"/>
    <w:rsid w:val="00005B35"/>
    <w:rsid w:val="000064E3"/>
    <w:rsid w:val="0000710B"/>
    <w:rsid w:val="00007FA3"/>
    <w:rsid w:val="00013CAB"/>
    <w:rsid w:val="00017637"/>
    <w:rsid w:val="00021C54"/>
    <w:rsid w:val="00024693"/>
    <w:rsid w:val="000265CD"/>
    <w:rsid w:val="00027532"/>
    <w:rsid w:val="000279A4"/>
    <w:rsid w:val="00031C86"/>
    <w:rsid w:val="00032B14"/>
    <w:rsid w:val="00032C49"/>
    <w:rsid w:val="00032D8C"/>
    <w:rsid w:val="000331BE"/>
    <w:rsid w:val="00033D2B"/>
    <w:rsid w:val="00036438"/>
    <w:rsid w:val="00037348"/>
    <w:rsid w:val="000376F4"/>
    <w:rsid w:val="000377AB"/>
    <w:rsid w:val="00040467"/>
    <w:rsid w:val="00041279"/>
    <w:rsid w:val="00041C95"/>
    <w:rsid w:val="00044570"/>
    <w:rsid w:val="00044DD4"/>
    <w:rsid w:val="00047CF0"/>
    <w:rsid w:val="0005123A"/>
    <w:rsid w:val="00051EC5"/>
    <w:rsid w:val="00053CBD"/>
    <w:rsid w:val="0005724B"/>
    <w:rsid w:val="00057B93"/>
    <w:rsid w:val="000603A3"/>
    <w:rsid w:val="0006132C"/>
    <w:rsid w:val="000628A2"/>
    <w:rsid w:val="00066CF9"/>
    <w:rsid w:val="00072485"/>
    <w:rsid w:val="00072E91"/>
    <w:rsid w:val="00073DB9"/>
    <w:rsid w:val="00074444"/>
    <w:rsid w:val="00074E54"/>
    <w:rsid w:val="000753C9"/>
    <w:rsid w:val="000756F6"/>
    <w:rsid w:val="00075BC9"/>
    <w:rsid w:val="00075DE4"/>
    <w:rsid w:val="00076BA4"/>
    <w:rsid w:val="00080B67"/>
    <w:rsid w:val="00083B8C"/>
    <w:rsid w:val="0008441F"/>
    <w:rsid w:val="00084F34"/>
    <w:rsid w:val="00085897"/>
    <w:rsid w:val="000873CC"/>
    <w:rsid w:val="00090908"/>
    <w:rsid w:val="00090E07"/>
    <w:rsid w:val="00091A2F"/>
    <w:rsid w:val="00091A6B"/>
    <w:rsid w:val="00091D5E"/>
    <w:rsid w:val="00091F2F"/>
    <w:rsid w:val="00092F9F"/>
    <w:rsid w:val="000937E7"/>
    <w:rsid w:val="00094A7E"/>
    <w:rsid w:val="00094B40"/>
    <w:rsid w:val="000A0E13"/>
    <w:rsid w:val="000A4983"/>
    <w:rsid w:val="000A7F6F"/>
    <w:rsid w:val="000B0374"/>
    <w:rsid w:val="000B06FF"/>
    <w:rsid w:val="000B3683"/>
    <w:rsid w:val="000B42F9"/>
    <w:rsid w:val="000B5606"/>
    <w:rsid w:val="000B5CEB"/>
    <w:rsid w:val="000B6EF3"/>
    <w:rsid w:val="000B70DB"/>
    <w:rsid w:val="000C06F2"/>
    <w:rsid w:val="000C1D19"/>
    <w:rsid w:val="000C3025"/>
    <w:rsid w:val="000C3AF1"/>
    <w:rsid w:val="000C485C"/>
    <w:rsid w:val="000D0350"/>
    <w:rsid w:val="000D0ADB"/>
    <w:rsid w:val="000D135B"/>
    <w:rsid w:val="000D29E4"/>
    <w:rsid w:val="000D2C2A"/>
    <w:rsid w:val="000D3FCB"/>
    <w:rsid w:val="000D44DC"/>
    <w:rsid w:val="000D50A6"/>
    <w:rsid w:val="000D66AE"/>
    <w:rsid w:val="000D7503"/>
    <w:rsid w:val="000E083E"/>
    <w:rsid w:val="000E18CE"/>
    <w:rsid w:val="000E3129"/>
    <w:rsid w:val="000E6074"/>
    <w:rsid w:val="000E6743"/>
    <w:rsid w:val="000E6AFA"/>
    <w:rsid w:val="000E6CF7"/>
    <w:rsid w:val="000E786C"/>
    <w:rsid w:val="000F15BF"/>
    <w:rsid w:val="000F259D"/>
    <w:rsid w:val="000F3A26"/>
    <w:rsid w:val="000F3D35"/>
    <w:rsid w:val="000F6039"/>
    <w:rsid w:val="000F618E"/>
    <w:rsid w:val="0010291F"/>
    <w:rsid w:val="00103E33"/>
    <w:rsid w:val="0010429E"/>
    <w:rsid w:val="001042BB"/>
    <w:rsid w:val="00105142"/>
    <w:rsid w:val="00106469"/>
    <w:rsid w:val="0011399B"/>
    <w:rsid w:val="0011475D"/>
    <w:rsid w:val="00114808"/>
    <w:rsid w:val="001151C9"/>
    <w:rsid w:val="00115395"/>
    <w:rsid w:val="0011571C"/>
    <w:rsid w:val="00116D84"/>
    <w:rsid w:val="0012096B"/>
    <w:rsid w:val="00121C91"/>
    <w:rsid w:val="00122B64"/>
    <w:rsid w:val="00127516"/>
    <w:rsid w:val="001321B0"/>
    <w:rsid w:val="00132523"/>
    <w:rsid w:val="00132EE5"/>
    <w:rsid w:val="001348A5"/>
    <w:rsid w:val="00134ACA"/>
    <w:rsid w:val="0013545C"/>
    <w:rsid w:val="00136F20"/>
    <w:rsid w:val="00137F28"/>
    <w:rsid w:val="00137FC4"/>
    <w:rsid w:val="001408A0"/>
    <w:rsid w:val="00140907"/>
    <w:rsid w:val="00141365"/>
    <w:rsid w:val="00141C26"/>
    <w:rsid w:val="00147637"/>
    <w:rsid w:val="001502F4"/>
    <w:rsid w:val="00153E6A"/>
    <w:rsid w:val="00153E79"/>
    <w:rsid w:val="001540FE"/>
    <w:rsid w:val="00155292"/>
    <w:rsid w:val="0015680E"/>
    <w:rsid w:val="00156829"/>
    <w:rsid w:val="001568F4"/>
    <w:rsid w:val="00160076"/>
    <w:rsid w:val="001629AF"/>
    <w:rsid w:val="001636E5"/>
    <w:rsid w:val="00163B3A"/>
    <w:rsid w:val="00164DF9"/>
    <w:rsid w:val="001655B5"/>
    <w:rsid w:val="001655CF"/>
    <w:rsid w:val="00165E8E"/>
    <w:rsid w:val="00166460"/>
    <w:rsid w:val="00167020"/>
    <w:rsid w:val="001701B7"/>
    <w:rsid w:val="00170A87"/>
    <w:rsid w:val="00173A14"/>
    <w:rsid w:val="00174058"/>
    <w:rsid w:val="00180A95"/>
    <w:rsid w:val="0018212C"/>
    <w:rsid w:val="00183A85"/>
    <w:rsid w:val="00183EF1"/>
    <w:rsid w:val="0018471F"/>
    <w:rsid w:val="00184779"/>
    <w:rsid w:val="00184BE0"/>
    <w:rsid w:val="001869E8"/>
    <w:rsid w:val="001873FA"/>
    <w:rsid w:val="00190FCE"/>
    <w:rsid w:val="001916D8"/>
    <w:rsid w:val="00192987"/>
    <w:rsid w:val="001961BA"/>
    <w:rsid w:val="00197CE0"/>
    <w:rsid w:val="001A00D5"/>
    <w:rsid w:val="001A01F4"/>
    <w:rsid w:val="001A157D"/>
    <w:rsid w:val="001A42A9"/>
    <w:rsid w:val="001A624B"/>
    <w:rsid w:val="001A74E2"/>
    <w:rsid w:val="001B11D0"/>
    <w:rsid w:val="001B3035"/>
    <w:rsid w:val="001B62FA"/>
    <w:rsid w:val="001B6720"/>
    <w:rsid w:val="001C003D"/>
    <w:rsid w:val="001C18B4"/>
    <w:rsid w:val="001C2188"/>
    <w:rsid w:val="001C3B3B"/>
    <w:rsid w:val="001C5A23"/>
    <w:rsid w:val="001C5F3E"/>
    <w:rsid w:val="001C61F9"/>
    <w:rsid w:val="001C6232"/>
    <w:rsid w:val="001C7420"/>
    <w:rsid w:val="001D0487"/>
    <w:rsid w:val="001D24FC"/>
    <w:rsid w:val="001D36C7"/>
    <w:rsid w:val="001D58D3"/>
    <w:rsid w:val="001D6F7C"/>
    <w:rsid w:val="001D79D1"/>
    <w:rsid w:val="001D7B84"/>
    <w:rsid w:val="001D7BD1"/>
    <w:rsid w:val="001E0002"/>
    <w:rsid w:val="001E0F71"/>
    <w:rsid w:val="001E1A8A"/>
    <w:rsid w:val="001E1E11"/>
    <w:rsid w:val="001E29CB"/>
    <w:rsid w:val="001E2D67"/>
    <w:rsid w:val="001E3504"/>
    <w:rsid w:val="001E4069"/>
    <w:rsid w:val="001E40C4"/>
    <w:rsid w:val="001E5463"/>
    <w:rsid w:val="001E59D9"/>
    <w:rsid w:val="001E765A"/>
    <w:rsid w:val="001E7ED7"/>
    <w:rsid w:val="001F20FA"/>
    <w:rsid w:val="001F3723"/>
    <w:rsid w:val="001F5082"/>
    <w:rsid w:val="001F5AE7"/>
    <w:rsid w:val="001F7F2C"/>
    <w:rsid w:val="00200513"/>
    <w:rsid w:val="00201873"/>
    <w:rsid w:val="002056BB"/>
    <w:rsid w:val="00206ACB"/>
    <w:rsid w:val="00206BA5"/>
    <w:rsid w:val="002076EA"/>
    <w:rsid w:val="00207F8F"/>
    <w:rsid w:val="002120AB"/>
    <w:rsid w:val="0021256E"/>
    <w:rsid w:val="00213C77"/>
    <w:rsid w:val="00213E1F"/>
    <w:rsid w:val="00214123"/>
    <w:rsid w:val="00214DAC"/>
    <w:rsid w:val="00214E6B"/>
    <w:rsid w:val="002154B4"/>
    <w:rsid w:val="00216B2F"/>
    <w:rsid w:val="00220049"/>
    <w:rsid w:val="00221E28"/>
    <w:rsid w:val="00222096"/>
    <w:rsid w:val="0022240F"/>
    <w:rsid w:val="00222A85"/>
    <w:rsid w:val="002274CD"/>
    <w:rsid w:val="00230390"/>
    <w:rsid w:val="00232177"/>
    <w:rsid w:val="00232A49"/>
    <w:rsid w:val="002332B0"/>
    <w:rsid w:val="002333D2"/>
    <w:rsid w:val="00234390"/>
    <w:rsid w:val="00235A30"/>
    <w:rsid w:val="00236CAF"/>
    <w:rsid w:val="00240FC5"/>
    <w:rsid w:val="002413C1"/>
    <w:rsid w:val="00241A32"/>
    <w:rsid w:val="00241B47"/>
    <w:rsid w:val="00244A1C"/>
    <w:rsid w:val="00245657"/>
    <w:rsid w:val="002467A2"/>
    <w:rsid w:val="00246B2C"/>
    <w:rsid w:val="002476A4"/>
    <w:rsid w:val="00247AEE"/>
    <w:rsid w:val="00250D20"/>
    <w:rsid w:val="002518CD"/>
    <w:rsid w:val="0025343D"/>
    <w:rsid w:val="00254134"/>
    <w:rsid w:val="0025515D"/>
    <w:rsid w:val="00257FAB"/>
    <w:rsid w:val="002621FB"/>
    <w:rsid w:val="00262CEE"/>
    <w:rsid w:val="002635A3"/>
    <w:rsid w:val="00263BB8"/>
    <w:rsid w:val="00263DEF"/>
    <w:rsid w:val="00264222"/>
    <w:rsid w:val="0026495D"/>
    <w:rsid w:val="00266106"/>
    <w:rsid w:val="00266E0E"/>
    <w:rsid w:val="00271F49"/>
    <w:rsid w:val="00274D4D"/>
    <w:rsid w:val="00276FE8"/>
    <w:rsid w:val="00276FEC"/>
    <w:rsid w:val="00277E22"/>
    <w:rsid w:val="002815B7"/>
    <w:rsid w:val="002834F3"/>
    <w:rsid w:val="00285578"/>
    <w:rsid w:val="00285837"/>
    <w:rsid w:val="00287C29"/>
    <w:rsid w:val="002900D0"/>
    <w:rsid w:val="00291901"/>
    <w:rsid w:val="0029306D"/>
    <w:rsid w:val="0029392C"/>
    <w:rsid w:val="00294609"/>
    <w:rsid w:val="002949B5"/>
    <w:rsid w:val="00295451"/>
    <w:rsid w:val="002A0901"/>
    <w:rsid w:val="002A0C8D"/>
    <w:rsid w:val="002A11F7"/>
    <w:rsid w:val="002A1659"/>
    <w:rsid w:val="002A2E64"/>
    <w:rsid w:val="002A3B6A"/>
    <w:rsid w:val="002A5D63"/>
    <w:rsid w:val="002B1520"/>
    <w:rsid w:val="002B16BB"/>
    <w:rsid w:val="002B2E5A"/>
    <w:rsid w:val="002B342F"/>
    <w:rsid w:val="002B4A0E"/>
    <w:rsid w:val="002B5EE8"/>
    <w:rsid w:val="002B657C"/>
    <w:rsid w:val="002C3AD9"/>
    <w:rsid w:val="002D067D"/>
    <w:rsid w:val="002D09B7"/>
    <w:rsid w:val="002D2AAC"/>
    <w:rsid w:val="002D2DC2"/>
    <w:rsid w:val="002D4565"/>
    <w:rsid w:val="002D49E4"/>
    <w:rsid w:val="002D5713"/>
    <w:rsid w:val="002D67B6"/>
    <w:rsid w:val="002D739A"/>
    <w:rsid w:val="002E2198"/>
    <w:rsid w:val="002E64D2"/>
    <w:rsid w:val="002F0E59"/>
    <w:rsid w:val="002F12F6"/>
    <w:rsid w:val="002F2548"/>
    <w:rsid w:val="002F34B1"/>
    <w:rsid w:val="00301831"/>
    <w:rsid w:val="00302579"/>
    <w:rsid w:val="0030296B"/>
    <w:rsid w:val="00303270"/>
    <w:rsid w:val="00303952"/>
    <w:rsid w:val="00304068"/>
    <w:rsid w:val="00305163"/>
    <w:rsid w:val="00306F02"/>
    <w:rsid w:val="003120EE"/>
    <w:rsid w:val="00312C14"/>
    <w:rsid w:val="003142CD"/>
    <w:rsid w:val="00314387"/>
    <w:rsid w:val="0031445E"/>
    <w:rsid w:val="00320B97"/>
    <w:rsid w:val="00320E8D"/>
    <w:rsid w:val="003219F6"/>
    <w:rsid w:val="00321F10"/>
    <w:rsid w:val="00323897"/>
    <w:rsid w:val="00323E0E"/>
    <w:rsid w:val="00324315"/>
    <w:rsid w:val="00327E5A"/>
    <w:rsid w:val="00330054"/>
    <w:rsid w:val="00331257"/>
    <w:rsid w:val="00331289"/>
    <w:rsid w:val="00331AEC"/>
    <w:rsid w:val="00332159"/>
    <w:rsid w:val="003329FA"/>
    <w:rsid w:val="00332F5D"/>
    <w:rsid w:val="003342E3"/>
    <w:rsid w:val="00337518"/>
    <w:rsid w:val="00340085"/>
    <w:rsid w:val="00340EFB"/>
    <w:rsid w:val="00340FF5"/>
    <w:rsid w:val="00344714"/>
    <w:rsid w:val="00345CC6"/>
    <w:rsid w:val="00347641"/>
    <w:rsid w:val="00347B3A"/>
    <w:rsid w:val="00350C99"/>
    <w:rsid w:val="003518BB"/>
    <w:rsid w:val="00354DA3"/>
    <w:rsid w:val="00355700"/>
    <w:rsid w:val="00356DF4"/>
    <w:rsid w:val="003616DE"/>
    <w:rsid w:val="00362AA7"/>
    <w:rsid w:val="003631C0"/>
    <w:rsid w:val="0036375C"/>
    <w:rsid w:val="00364925"/>
    <w:rsid w:val="00365180"/>
    <w:rsid w:val="0036525E"/>
    <w:rsid w:val="00365F97"/>
    <w:rsid w:val="00370D43"/>
    <w:rsid w:val="00371C6E"/>
    <w:rsid w:val="00371D0A"/>
    <w:rsid w:val="0037211D"/>
    <w:rsid w:val="003744F6"/>
    <w:rsid w:val="0037669B"/>
    <w:rsid w:val="003766B0"/>
    <w:rsid w:val="00376A7E"/>
    <w:rsid w:val="003806D4"/>
    <w:rsid w:val="00382306"/>
    <w:rsid w:val="00383816"/>
    <w:rsid w:val="00385464"/>
    <w:rsid w:val="0038578F"/>
    <w:rsid w:val="003866BA"/>
    <w:rsid w:val="00387868"/>
    <w:rsid w:val="003958A0"/>
    <w:rsid w:val="00396A0C"/>
    <w:rsid w:val="003A00F1"/>
    <w:rsid w:val="003A1F30"/>
    <w:rsid w:val="003A206C"/>
    <w:rsid w:val="003A2AEA"/>
    <w:rsid w:val="003A5ADE"/>
    <w:rsid w:val="003A60B7"/>
    <w:rsid w:val="003A702C"/>
    <w:rsid w:val="003B36B3"/>
    <w:rsid w:val="003B3D3D"/>
    <w:rsid w:val="003B4AF3"/>
    <w:rsid w:val="003B50B8"/>
    <w:rsid w:val="003B5338"/>
    <w:rsid w:val="003B5F9C"/>
    <w:rsid w:val="003B7332"/>
    <w:rsid w:val="003C011B"/>
    <w:rsid w:val="003C04D2"/>
    <w:rsid w:val="003C0BFD"/>
    <w:rsid w:val="003C2C0F"/>
    <w:rsid w:val="003C2D98"/>
    <w:rsid w:val="003C489D"/>
    <w:rsid w:val="003C5394"/>
    <w:rsid w:val="003C5691"/>
    <w:rsid w:val="003C69BC"/>
    <w:rsid w:val="003D0F79"/>
    <w:rsid w:val="003D1224"/>
    <w:rsid w:val="003D21A7"/>
    <w:rsid w:val="003D4790"/>
    <w:rsid w:val="003D6A33"/>
    <w:rsid w:val="003D6A52"/>
    <w:rsid w:val="003E1BF8"/>
    <w:rsid w:val="003E31F3"/>
    <w:rsid w:val="003E4222"/>
    <w:rsid w:val="003E4672"/>
    <w:rsid w:val="003E4EA1"/>
    <w:rsid w:val="003E5A91"/>
    <w:rsid w:val="003E7AC2"/>
    <w:rsid w:val="003F27C0"/>
    <w:rsid w:val="003F2C04"/>
    <w:rsid w:val="003F3792"/>
    <w:rsid w:val="003F3EDE"/>
    <w:rsid w:val="003F5764"/>
    <w:rsid w:val="003F608D"/>
    <w:rsid w:val="003F64CE"/>
    <w:rsid w:val="003F66F3"/>
    <w:rsid w:val="003F6DB4"/>
    <w:rsid w:val="003F7D3E"/>
    <w:rsid w:val="003F7DF7"/>
    <w:rsid w:val="00401206"/>
    <w:rsid w:val="00401B8E"/>
    <w:rsid w:val="00402B04"/>
    <w:rsid w:val="00402F6B"/>
    <w:rsid w:val="004037D9"/>
    <w:rsid w:val="00403E9E"/>
    <w:rsid w:val="00403EFC"/>
    <w:rsid w:val="00406656"/>
    <w:rsid w:val="00407F1F"/>
    <w:rsid w:val="00412527"/>
    <w:rsid w:val="00412CDE"/>
    <w:rsid w:val="00413E40"/>
    <w:rsid w:val="004155CE"/>
    <w:rsid w:val="0042138E"/>
    <w:rsid w:val="004219A1"/>
    <w:rsid w:val="00425856"/>
    <w:rsid w:val="00425A66"/>
    <w:rsid w:val="00426C6E"/>
    <w:rsid w:val="00430D53"/>
    <w:rsid w:val="00435A7B"/>
    <w:rsid w:val="00440B17"/>
    <w:rsid w:val="00445AFD"/>
    <w:rsid w:val="0045021C"/>
    <w:rsid w:val="00450500"/>
    <w:rsid w:val="0045258E"/>
    <w:rsid w:val="00453707"/>
    <w:rsid w:val="00455232"/>
    <w:rsid w:val="00455E12"/>
    <w:rsid w:val="00455E80"/>
    <w:rsid w:val="004562EA"/>
    <w:rsid w:val="00462027"/>
    <w:rsid w:val="0046326C"/>
    <w:rsid w:val="00463FB9"/>
    <w:rsid w:val="0046472A"/>
    <w:rsid w:val="0046560E"/>
    <w:rsid w:val="00465D2C"/>
    <w:rsid w:val="0046681D"/>
    <w:rsid w:val="00466934"/>
    <w:rsid w:val="0046693A"/>
    <w:rsid w:val="00466E6F"/>
    <w:rsid w:val="00467889"/>
    <w:rsid w:val="00467C80"/>
    <w:rsid w:val="00471504"/>
    <w:rsid w:val="00471DBF"/>
    <w:rsid w:val="004725E2"/>
    <w:rsid w:val="0047287B"/>
    <w:rsid w:val="004740CE"/>
    <w:rsid w:val="004757A2"/>
    <w:rsid w:val="00476F5E"/>
    <w:rsid w:val="00477D70"/>
    <w:rsid w:val="004802EA"/>
    <w:rsid w:val="004849A4"/>
    <w:rsid w:val="00484A34"/>
    <w:rsid w:val="00484BC1"/>
    <w:rsid w:val="00484E8F"/>
    <w:rsid w:val="0048766B"/>
    <w:rsid w:val="0049006B"/>
    <w:rsid w:val="00490BD4"/>
    <w:rsid w:val="00492046"/>
    <w:rsid w:val="004953B0"/>
    <w:rsid w:val="004972D3"/>
    <w:rsid w:val="004A2511"/>
    <w:rsid w:val="004A2DDB"/>
    <w:rsid w:val="004A44BA"/>
    <w:rsid w:val="004A475C"/>
    <w:rsid w:val="004A5623"/>
    <w:rsid w:val="004A6427"/>
    <w:rsid w:val="004A661E"/>
    <w:rsid w:val="004A68FE"/>
    <w:rsid w:val="004A6AC8"/>
    <w:rsid w:val="004A6C47"/>
    <w:rsid w:val="004A77D6"/>
    <w:rsid w:val="004A77FF"/>
    <w:rsid w:val="004A7C22"/>
    <w:rsid w:val="004B30EF"/>
    <w:rsid w:val="004B3F25"/>
    <w:rsid w:val="004B4995"/>
    <w:rsid w:val="004B55AB"/>
    <w:rsid w:val="004B7BB9"/>
    <w:rsid w:val="004C04F2"/>
    <w:rsid w:val="004C179B"/>
    <w:rsid w:val="004C2395"/>
    <w:rsid w:val="004C4193"/>
    <w:rsid w:val="004C4F37"/>
    <w:rsid w:val="004C553B"/>
    <w:rsid w:val="004C5D5F"/>
    <w:rsid w:val="004C76F3"/>
    <w:rsid w:val="004D0132"/>
    <w:rsid w:val="004D03EA"/>
    <w:rsid w:val="004D054F"/>
    <w:rsid w:val="004D1440"/>
    <w:rsid w:val="004D4677"/>
    <w:rsid w:val="004D585A"/>
    <w:rsid w:val="004D654E"/>
    <w:rsid w:val="004D748D"/>
    <w:rsid w:val="004E024D"/>
    <w:rsid w:val="004E029B"/>
    <w:rsid w:val="004E0D77"/>
    <w:rsid w:val="004E2298"/>
    <w:rsid w:val="004E3FF0"/>
    <w:rsid w:val="004E6DCB"/>
    <w:rsid w:val="004E782D"/>
    <w:rsid w:val="004E7DFE"/>
    <w:rsid w:val="004F4918"/>
    <w:rsid w:val="004F4E9D"/>
    <w:rsid w:val="004F77B3"/>
    <w:rsid w:val="004F7D4E"/>
    <w:rsid w:val="00501A6F"/>
    <w:rsid w:val="00503D1E"/>
    <w:rsid w:val="005061DC"/>
    <w:rsid w:val="00510078"/>
    <w:rsid w:val="00510121"/>
    <w:rsid w:val="00510187"/>
    <w:rsid w:val="005125B8"/>
    <w:rsid w:val="00514A26"/>
    <w:rsid w:val="00515CA7"/>
    <w:rsid w:val="00515EC5"/>
    <w:rsid w:val="00516980"/>
    <w:rsid w:val="00517D37"/>
    <w:rsid w:val="0052105E"/>
    <w:rsid w:val="00522D74"/>
    <w:rsid w:val="005233A3"/>
    <w:rsid w:val="0052346B"/>
    <w:rsid w:val="00524E8D"/>
    <w:rsid w:val="00527245"/>
    <w:rsid w:val="005273ED"/>
    <w:rsid w:val="00527FF6"/>
    <w:rsid w:val="0053132E"/>
    <w:rsid w:val="005322F8"/>
    <w:rsid w:val="005322FA"/>
    <w:rsid w:val="00533E2B"/>
    <w:rsid w:val="00534148"/>
    <w:rsid w:val="00534335"/>
    <w:rsid w:val="00534E71"/>
    <w:rsid w:val="00535918"/>
    <w:rsid w:val="005365DB"/>
    <w:rsid w:val="00543DDC"/>
    <w:rsid w:val="00543E1B"/>
    <w:rsid w:val="00544904"/>
    <w:rsid w:val="00547773"/>
    <w:rsid w:val="005511DD"/>
    <w:rsid w:val="005533B4"/>
    <w:rsid w:val="00554FA1"/>
    <w:rsid w:val="005553D3"/>
    <w:rsid w:val="00555975"/>
    <w:rsid w:val="00555A4B"/>
    <w:rsid w:val="00556608"/>
    <w:rsid w:val="0055694B"/>
    <w:rsid w:val="00556B02"/>
    <w:rsid w:val="0055783C"/>
    <w:rsid w:val="00561AA3"/>
    <w:rsid w:val="005622DD"/>
    <w:rsid w:val="0056341D"/>
    <w:rsid w:val="00563F48"/>
    <w:rsid w:val="00566365"/>
    <w:rsid w:val="0057028F"/>
    <w:rsid w:val="005725BB"/>
    <w:rsid w:val="005749CB"/>
    <w:rsid w:val="005757E1"/>
    <w:rsid w:val="00576CA7"/>
    <w:rsid w:val="00576E5F"/>
    <w:rsid w:val="0058051F"/>
    <w:rsid w:val="00581930"/>
    <w:rsid w:val="00582CD4"/>
    <w:rsid w:val="005859C9"/>
    <w:rsid w:val="00587477"/>
    <w:rsid w:val="0059004D"/>
    <w:rsid w:val="0059180A"/>
    <w:rsid w:val="00591DA2"/>
    <w:rsid w:val="005924FD"/>
    <w:rsid w:val="005925EA"/>
    <w:rsid w:val="00593D8C"/>
    <w:rsid w:val="00593DDC"/>
    <w:rsid w:val="0059542D"/>
    <w:rsid w:val="00595CD3"/>
    <w:rsid w:val="005A0710"/>
    <w:rsid w:val="005A0E4B"/>
    <w:rsid w:val="005A1133"/>
    <w:rsid w:val="005A3855"/>
    <w:rsid w:val="005A3E1D"/>
    <w:rsid w:val="005A46E0"/>
    <w:rsid w:val="005A6F08"/>
    <w:rsid w:val="005B4BF8"/>
    <w:rsid w:val="005B5965"/>
    <w:rsid w:val="005C0194"/>
    <w:rsid w:val="005C258F"/>
    <w:rsid w:val="005C2C28"/>
    <w:rsid w:val="005C5A96"/>
    <w:rsid w:val="005D0115"/>
    <w:rsid w:val="005D012B"/>
    <w:rsid w:val="005D05CD"/>
    <w:rsid w:val="005D1B09"/>
    <w:rsid w:val="005D2B9B"/>
    <w:rsid w:val="005D3E4D"/>
    <w:rsid w:val="005D414A"/>
    <w:rsid w:val="005D5D19"/>
    <w:rsid w:val="005D6C75"/>
    <w:rsid w:val="005D76F9"/>
    <w:rsid w:val="005E1612"/>
    <w:rsid w:val="005E1D2F"/>
    <w:rsid w:val="005E2100"/>
    <w:rsid w:val="005E52AB"/>
    <w:rsid w:val="005E5892"/>
    <w:rsid w:val="005E5973"/>
    <w:rsid w:val="005E7991"/>
    <w:rsid w:val="005E7D8A"/>
    <w:rsid w:val="005F0B07"/>
    <w:rsid w:val="005F3E29"/>
    <w:rsid w:val="005F4863"/>
    <w:rsid w:val="005F52E8"/>
    <w:rsid w:val="005F6306"/>
    <w:rsid w:val="005F69A2"/>
    <w:rsid w:val="00600427"/>
    <w:rsid w:val="00601037"/>
    <w:rsid w:val="00601656"/>
    <w:rsid w:val="006023CF"/>
    <w:rsid w:val="0060260F"/>
    <w:rsid w:val="00603961"/>
    <w:rsid w:val="00603CC9"/>
    <w:rsid w:val="00603F42"/>
    <w:rsid w:val="00605738"/>
    <w:rsid w:val="00607BF1"/>
    <w:rsid w:val="00610DA6"/>
    <w:rsid w:val="00611523"/>
    <w:rsid w:val="00614438"/>
    <w:rsid w:val="006165A9"/>
    <w:rsid w:val="0062047A"/>
    <w:rsid w:val="00620632"/>
    <w:rsid w:val="00621F67"/>
    <w:rsid w:val="006235E9"/>
    <w:rsid w:val="00626444"/>
    <w:rsid w:val="006265C0"/>
    <w:rsid w:val="006270B7"/>
    <w:rsid w:val="00630438"/>
    <w:rsid w:val="006305C9"/>
    <w:rsid w:val="00633ACF"/>
    <w:rsid w:val="00634B71"/>
    <w:rsid w:val="006359D9"/>
    <w:rsid w:val="00635C43"/>
    <w:rsid w:val="0063783F"/>
    <w:rsid w:val="00637EB7"/>
    <w:rsid w:val="00637FC4"/>
    <w:rsid w:val="00640667"/>
    <w:rsid w:val="006420AD"/>
    <w:rsid w:val="006426A2"/>
    <w:rsid w:val="0064277C"/>
    <w:rsid w:val="00643223"/>
    <w:rsid w:val="00643722"/>
    <w:rsid w:val="00647379"/>
    <w:rsid w:val="006474DB"/>
    <w:rsid w:val="00650C48"/>
    <w:rsid w:val="0065133B"/>
    <w:rsid w:val="00651FA0"/>
    <w:rsid w:val="006523B5"/>
    <w:rsid w:val="00654A9E"/>
    <w:rsid w:val="00656759"/>
    <w:rsid w:val="006567D4"/>
    <w:rsid w:val="00657E5D"/>
    <w:rsid w:val="00661FE5"/>
    <w:rsid w:val="00662962"/>
    <w:rsid w:val="006653D3"/>
    <w:rsid w:val="00666FE9"/>
    <w:rsid w:val="0066755A"/>
    <w:rsid w:val="00667AAB"/>
    <w:rsid w:val="006704A5"/>
    <w:rsid w:val="006714C8"/>
    <w:rsid w:val="006716EA"/>
    <w:rsid w:val="00672EEE"/>
    <w:rsid w:val="00673CFE"/>
    <w:rsid w:val="0067455A"/>
    <w:rsid w:val="00680479"/>
    <w:rsid w:val="00680689"/>
    <w:rsid w:val="006813C5"/>
    <w:rsid w:val="00683769"/>
    <w:rsid w:val="0068413E"/>
    <w:rsid w:val="00686313"/>
    <w:rsid w:val="006879D8"/>
    <w:rsid w:val="00687B53"/>
    <w:rsid w:val="00690164"/>
    <w:rsid w:val="00690FFB"/>
    <w:rsid w:val="00691198"/>
    <w:rsid w:val="006912FE"/>
    <w:rsid w:val="00691B00"/>
    <w:rsid w:val="00694822"/>
    <w:rsid w:val="0069587F"/>
    <w:rsid w:val="0069658C"/>
    <w:rsid w:val="006966F0"/>
    <w:rsid w:val="00696BA6"/>
    <w:rsid w:val="006A0804"/>
    <w:rsid w:val="006A1534"/>
    <w:rsid w:val="006A2134"/>
    <w:rsid w:val="006A3354"/>
    <w:rsid w:val="006A4D22"/>
    <w:rsid w:val="006A6882"/>
    <w:rsid w:val="006A7B34"/>
    <w:rsid w:val="006B03AC"/>
    <w:rsid w:val="006B170E"/>
    <w:rsid w:val="006B187C"/>
    <w:rsid w:val="006B1ECB"/>
    <w:rsid w:val="006B2B45"/>
    <w:rsid w:val="006B3194"/>
    <w:rsid w:val="006B33F5"/>
    <w:rsid w:val="006B5128"/>
    <w:rsid w:val="006B565E"/>
    <w:rsid w:val="006B6205"/>
    <w:rsid w:val="006B68A9"/>
    <w:rsid w:val="006B6A91"/>
    <w:rsid w:val="006C0B82"/>
    <w:rsid w:val="006C1F71"/>
    <w:rsid w:val="006C5DE0"/>
    <w:rsid w:val="006C6488"/>
    <w:rsid w:val="006C6A2A"/>
    <w:rsid w:val="006C6EEC"/>
    <w:rsid w:val="006C7314"/>
    <w:rsid w:val="006D030F"/>
    <w:rsid w:val="006D204B"/>
    <w:rsid w:val="006D2537"/>
    <w:rsid w:val="006D51F3"/>
    <w:rsid w:val="006D7B4E"/>
    <w:rsid w:val="006E0653"/>
    <w:rsid w:val="006E0960"/>
    <w:rsid w:val="006E21FC"/>
    <w:rsid w:val="006E284A"/>
    <w:rsid w:val="006E32A8"/>
    <w:rsid w:val="006E56CB"/>
    <w:rsid w:val="006E60E8"/>
    <w:rsid w:val="006E6B58"/>
    <w:rsid w:val="006F0835"/>
    <w:rsid w:val="006F0B3A"/>
    <w:rsid w:val="006F0FC9"/>
    <w:rsid w:val="006F1AFF"/>
    <w:rsid w:val="006F2A7C"/>
    <w:rsid w:val="006F2F2A"/>
    <w:rsid w:val="006F4550"/>
    <w:rsid w:val="006F4A00"/>
    <w:rsid w:val="006F5475"/>
    <w:rsid w:val="006F71B7"/>
    <w:rsid w:val="006F7465"/>
    <w:rsid w:val="006F7EB9"/>
    <w:rsid w:val="00702AF5"/>
    <w:rsid w:val="007055DF"/>
    <w:rsid w:val="00705839"/>
    <w:rsid w:val="00705B77"/>
    <w:rsid w:val="00710FD4"/>
    <w:rsid w:val="00713B9A"/>
    <w:rsid w:val="00713FE3"/>
    <w:rsid w:val="0071434C"/>
    <w:rsid w:val="00714D5E"/>
    <w:rsid w:val="0072114D"/>
    <w:rsid w:val="00721999"/>
    <w:rsid w:val="00722366"/>
    <w:rsid w:val="00724978"/>
    <w:rsid w:val="00724F79"/>
    <w:rsid w:val="00726D08"/>
    <w:rsid w:val="00731B6D"/>
    <w:rsid w:val="00735039"/>
    <w:rsid w:val="00736A47"/>
    <w:rsid w:val="00737185"/>
    <w:rsid w:val="00737558"/>
    <w:rsid w:val="00740AC9"/>
    <w:rsid w:val="00741037"/>
    <w:rsid w:val="007415FD"/>
    <w:rsid w:val="00743148"/>
    <w:rsid w:val="00743540"/>
    <w:rsid w:val="0074395E"/>
    <w:rsid w:val="007442AA"/>
    <w:rsid w:val="00744547"/>
    <w:rsid w:val="0074527D"/>
    <w:rsid w:val="007459AF"/>
    <w:rsid w:val="007478F2"/>
    <w:rsid w:val="00750D7A"/>
    <w:rsid w:val="00753C70"/>
    <w:rsid w:val="00753D20"/>
    <w:rsid w:val="00754731"/>
    <w:rsid w:val="00755121"/>
    <w:rsid w:val="007562B4"/>
    <w:rsid w:val="0075679E"/>
    <w:rsid w:val="00756D19"/>
    <w:rsid w:val="00757656"/>
    <w:rsid w:val="00757CC0"/>
    <w:rsid w:val="00757E56"/>
    <w:rsid w:val="00757FFC"/>
    <w:rsid w:val="00762B6E"/>
    <w:rsid w:val="0076555F"/>
    <w:rsid w:val="00765CFD"/>
    <w:rsid w:val="00766260"/>
    <w:rsid w:val="00766297"/>
    <w:rsid w:val="007663A3"/>
    <w:rsid w:val="00766CB2"/>
    <w:rsid w:val="00766F50"/>
    <w:rsid w:val="00767016"/>
    <w:rsid w:val="007712AB"/>
    <w:rsid w:val="00771A90"/>
    <w:rsid w:val="007722E4"/>
    <w:rsid w:val="00773137"/>
    <w:rsid w:val="00774BF4"/>
    <w:rsid w:val="00775DEC"/>
    <w:rsid w:val="00776F6B"/>
    <w:rsid w:val="00777E21"/>
    <w:rsid w:val="00777E75"/>
    <w:rsid w:val="00781EA0"/>
    <w:rsid w:val="00782EF8"/>
    <w:rsid w:val="007846D8"/>
    <w:rsid w:val="00786050"/>
    <w:rsid w:val="007911C1"/>
    <w:rsid w:val="007924CB"/>
    <w:rsid w:val="007927E5"/>
    <w:rsid w:val="00792A59"/>
    <w:rsid w:val="007934FD"/>
    <w:rsid w:val="0079412F"/>
    <w:rsid w:val="00794269"/>
    <w:rsid w:val="007A0EF7"/>
    <w:rsid w:val="007A13D8"/>
    <w:rsid w:val="007A2263"/>
    <w:rsid w:val="007A23C6"/>
    <w:rsid w:val="007A2864"/>
    <w:rsid w:val="007A2AB4"/>
    <w:rsid w:val="007A4F46"/>
    <w:rsid w:val="007A5414"/>
    <w:rsid w:val="007A653F"/>
    <w:rsid w:val="007A6AB1"/>
    <w:rsid w:val="007A6F36"/>
    <w:rsid w:val="007B0F06"/>
    <w:rsid w:val="007B3325"/>
    <w:rsid w:val="007B4484"/>
    <w:rsid w:val="007B5011"/>
    <w:rsid w:val="007B5AE9"/>
    <w:rsid w:val="007B6B57"/>
    <w:rsid w:val="007C0B0A"/>
    <w:rsid w:val="007C21E0"/>
    <w:rsid w:val="007C2738"/>
    <w:rsid w:val="007C2E54"/>
    <w:rsid w:val="007C3407"/>
    <w:rsid w:val="007C45B9"/>
    <w:rsid w:val="007C56A5"/>
    <w:rsid w:val="007C5D2E"/>
    <w:rsid w:val="007C62CA"/>
    <w:rsid w:val="007D1A87"/>
    <w:rsid w:val="007D2813"/>
    <w:rsid w:val="007D4168"/>
    <w:rsid w:val="007D61B6"/>
    <w:rsid w:val="007D677B"/>
    <w:rsid w:val="007E08AF"/>
    <w:rsid w:val="007E0CC1"/>
    <w:rsid w:val="007E1FE7"/>
    <w:rsid w:val="007E3DE4"/>
    <w:rsid w:val="007E4D8E"/>
    <w:rsid w:val="007E4E18"/>
    <w:rsid w:val="007E4E2E"/>
    <w:rsid w:val="007E5DF3"/>
    <w:rsid w:val="007E7AA8"/>
    <w:rsid w:val="007E7FF2"/>
    <w:rsid w:val="007F0895"/>
    <w:rsid w:val="007F0FD5"/>
    <w:rsid w:val="007F1314"/>
    <w:rsid w:val="007F164C"/>
    <w:rsid w:val="007F1C77"/>
    <w:rsid w:val="007F22DF"/>
    <w:rsid w:val="007F23A2"/>
    <w:rsid w:val="007F5A4D"/>
    <w:rsid w:val="007F6993"/>
    <w:rsid w:val="007F7A82"/>
    <w:rsid w:val="0080067B"/>
    <w:rsid w:val="0080148C"/>
    <w:rsid w:val="00802AA5"/>
    <w:rsid w:val="00802B1E"/>
    <w:rsid w:val="00803414"/>
    <w:rsid w:val="0080643D"/>
    <w:rsid w:val="008066D2"/>
    <w:rsid w:val="008073FD"/>
    <w:rsid w:val="00807798"/>
    <w:rsid w:val="00810617"/>
    <w:rsid w:val="00810A85"/>
    <w:rsid w:val="00812860"/>
    <w:rsid w:val="008146CE"/>
    <w:rsid w:val="0081475C"/>
    <w:rsid w:val="00814EC1"/>
    <w:rsid w:val="00817E10"/>
    <w:rsid w:val="00817E89"/>
    <w:rsid w:val="00820667"/>
    <w:rsid w:val="00821067"/>
    <w:rsid w:val="008214BD"/>
    <w:rsid w:val="008226D3"/>
    <w:rsid w:val="00823BC6"/>
    <w:rsid w:val="00823C7D"/>
    <w:rsid w:val="00823D2C"/>
    <w:rsid w:val="0082450D"/>
    <w:rsid w:val="00824740"/>
    <w:rsid w:val="00825324"/>
    <w:rsid w:val="00825709"/>
    <w:rsid w:val="008257C0"/>
    <w:rsid w:val="00825E78"/>
    <w:rsid w:val="00827CBE"/>
    <w:rsid w:val="00827D0A"/>
    <w:rsid w:val="00834891"/>
    <w:rsid w:val="008349BC"/>
    <w:rsid w:val="00835684"/>
    <w:rsid w:val="008363E8"/>
    <w:rsid w:val="00840BFA"/>
    <w:rsid w:val="00841B56"/>
    <w:rsid w:val="00842CA6"/>
    <w:rsid w:val="0084501D"/>
    <w:rsid w:val="00845767"/>
    <w:rsid w:val="00845C11"/>
    <w:rsid w:val="00847C1D"/>
    <w:rsid w:val="00850B03"/>
    <w:rsid w:val="008534F1"/>
    <w:rsid w:val="008540EF"/>
    <w:rsid w:val="00854379"/>
    <w:rsid w:val="00856AAE"/>
    <w:rsid w:val="00860F7D"/>
    <w:rsid w:val="00864A09"/>
    <w:rsid w:val="00864B42"/>
    <w:rsid w:val="0086751B"/>
    <w:rsid w:val="008702E0"/>
    <w:rsid w:val="00872333"/>
    <w:rsid w:val="00875351"/>
    <w:rsid w:val="008756CF"/>
    <w:rsid w:val="008763D2"/>
    <w:rsid w:val="0087656D"/>
    <w:rsid w:val="0087689F"/>
    <w:rsid w:val="0087765D"/>
    <w:rsid w:val="00881D9D"/>
    <w:rsid w:val="00882813"/>
    <w:rsid w:val="00882C60"/>
    <w:rsid w:val="00885B68"/>
    <w:rsid w:val="008878E1"/>
    <w:rsid w:val="00887FE8"/>
    <w:rsid w:val="008913D2"/>
    <w:rsid w:val="00892240"/>
    <w:rsid w:val="00892A86"/>
    <w:rsid w:val="0089483E"/>
    <w:rsid w:val="008977BF"/>
    <w:rsid w:val="00897A3E"/>
    <w:rsid w:val="008A1814"/>
    <w:rsid w:val="008A18CA"/>
    <w:rsid w:val="008A35B5"/>
    <w:rsid w:val="008A61A2"/>
    <w:rsid w:val="008B01D4"/>
    <w:rsid w:val="008B3087"/>
    <w:rsid w:val="008B3AFA"/>
    <w:rsid w:val="008B5DEB"/>
    <w:rsid w:val="008B6021"/>
    <w:rsid w:val="008B7B85"/>
    <w:rsid w:val="008C04A0"/>
    <w:rsid w:val="008C0693"/>
    <w:rsid w:val="008C074D"/>
    <w:rsid w:val="008C07C1"/>
    <w:rsid w:val="008C4AE0"/>
    <w:rsid w:val="008C4EF4"/>
    <w:rsid w:val="008C5EC6"/>
    <w:rsid w:val="008C6307"/>
    <w:rsid w:val="008C7164"/>
    <w:rsid w:val="008C71D2"/>
    <w:rsid w:val="008D0AB4"/>
    <w:rsid w:val="008D135B"/>
    <w:rsid w:val="008D2C45"/>
    <w:rsid w:val="008D3443"/>
    <w:rsid w:val="008D3559"/>
    <w:rsid w:val="008D4E7D"/>
    <w:rsid w:val="008D522E"/>
    <w:rsid w:val="008D6403"/>
    <w:rsid w:val="008D708F"/>
    <w:rsid w:val="008E0253"/>
    <w:rsid w:val="008E05CE"/>
    <w:rsid w:val="008E2198"/>
    <w:rsid w:val="008E2C7A"/>
    <w:rsid w:val="008F01FD"/>
    <w:rsid w:val="008F20AF"/>
    <w:rsid w:val="008F2738"/>
    <w:rsid w:val="008F2FD5"/>
    <w:rsid w:val="008F33A8"/>
    <w:rsid w:val="008F37B6"/>
    <w:rsid w:val="008F46CB"/>
    <w:rsid w:val="008F4FEA"/>
    <w:rsid w:val="008F5359"/>
    <w:rsid w:val="008F5592"/>
    <w:rsid w:val="008F5E48"/>
    <w:rsid w:val="008F6A1A"/>
    <w:rsid w:val="00900A0F"/>
    <w:rsid w:val="00901B3F"/>
    <w:rsid w:val="00902AD2"/>
    <w:rsid w:val="00911758"/>
    <w:rsid w:val="00911980"/>
    <w:rsid w:val="009145F7"/>
    <w:rsid w:val="00914B96"/>
    <w:rsid w:val="00917B13"/>
    <w:rsid w:val="00920123"/>
    <w:rsid w:val="009230C6"/>
    <w:rsid w:val="00923277"/>
    <w:rsid w:val="009253CD"/>
    <w:rsid w:val="00925928"/>
    <w:rsid w:val="00926332"/>
    <w:rsid w:val="00927424"/>
    <w:rsid w:val="009279BE"/>
    <w:rsid w:val="00931032"/>
    <w:rsid w:val="009324C2"/>
    <w:rsid w:val="00932DAE"/>
    <w:rsid w:val="0093342B"/>
    <w:rsid w:val="0093583E"/>
    <w:rsid w:val="0093735B"/>
    <w:rsid w:val="00937E55"/>
    <w:rsid w:val="00940593"/>
    <w:rsid w:val="00941042"/>
    <w:rsid w:val="00941C3A"/>
    <w:rsid w:val="00944761"/>
    <w:rsid w:val="009448B9"/>
    <w:rsid w:val="00944C9A"/>
    <w:rsid w:val="00945DD3"/>
    <w:rsid w:val="00947603"/>
    <w:rsid w:val="0094773F"/>
    <w:rsid w:val="00950651"/>
    <w:rsid w:val="00950D44"/>
    <w:rsid w:val="0095204E"/>
    <w:rsid w:val="009526A7"/>
    <w:rsid w:val="0095486F"/>
    <w:rsid w:val="0095498E"/>
    <w:rsid w:val="00955E2A"/>
    <w:rsid w:val="009569E7"/>
    <w:rsid w:val="00957124"/>
    <w:rsid w:val="00960580"/>
    <w:rsid w:val="00960E6F"/>
    <w:rsid w:val="00961F7D"/>
    <w:rsid w:val="009626A1"/>
    <w:rsid w:val="00964434"/>
    <w:rsid w:val="00965405"/>
    <w:rsid w:val="009678F1"/>
    <w:rsid w:val="00971B51"/>
    <w:rsid w:val="00971F27"/>
    <w:rsid w:val="00973968"/>
    <w:rsid w:val="0097423F"/>
    <w:rsid w:val="0097694D"/>
    <w:rsid w:val="009805D0"/>
    <w:rsid w:val="00981DC0"/>
    <w:rsid w:val="00982002"/>
    <w:rsid w:val="00984491"/>
    <w:rsid w:val="0098551B"/>
    <w:rsid w:val="00986A48"/>
    <w:rsid w:val="0098721F"/>
    <w:rsid w:val="0099023C"/>
    <w:rsid w:val="00994A88"/>
    <w:rsid w:val="009970B2"/>
    <w:rsid w:val="009A05A1"/>
    <w:rsid w:val="009A175E"/>
    <w:rsid w:val="009A1B5C"/>
    <w:rsid w:val="009A20DF"/>
    <w:rsid w:val="009A3972"/>
    <w:rsid w:val="009A503F"/>
    <w:rsid w:val="009B023E"/>
    <w:rsid w:val="009B13D3"/>
    <w:rsid w:val="009B1BDB"/>
    <w:rsid w:val="009B37CE"/>
    <w:rsid w:val="009B3E6B"/>
    <w:rsid w:val="009B49E2"/>
    <w:rsid w:val="009B54CB"/>
    <w:rsid w:val="009B56DD"/>
    <w:rsid w:val="009C0786"/>
    <w:rsid w:val="009C1722"/>
    <w:rsid w:val="009C2069"/>
    <w:rsid w:val="009C2D46"/>
    <w:rsid w:val="009C3286"/>
    <w:rsid w:val="009C54EF"/>
    <w:rsid w:val="009C5E93"/>
    <w:rsid w:val="009D19F6"/>
    <w:rsid w:val="009D4B02"/>
    <w:rsid w:val="009D527A"/>
    <w:rsid w:val="009D5448"/>
    <w:rsid w:val="009D6380"/>
    <w:rsid w:val="009D68E6"/>
    <w:rsid w:val="009E0D37"/>
    <w:rsid w:val="009E16DC"/>
    <w:rsid w:val="009E2533"/>
    <w:rsid w:val="009E26E6"/>
    <w:rsid w:val="009E37F5"/>
    <w:rsid w:val="009E4593"/>
    <w:rsid w:val="009E4DCD"/>
    <w:rsid w:val="009E528E"/>
    <w:rsid w:val="009E5EAE"/>
    <w:rsid w:val="009E6069"/>
    <w:rsid w:val="009E6B8A"/>
    <w:rsid w:val="009F0604"/>
    <w:rsid w:val="009F2CF7"/>
    <w:rsid w:val="009F45CE"/>
    <w:rsid w:val="009F52A1"/>
    <w:rsid w:val="009F5BE7"/>
    <w:rsid w:val="009F6CCC"/>
    <w:rsid w:val="009F7A3C"/>
    <w:rsid w:val="00A008C2"/>
    <w:rsid w:val="00A014FA"/>
    <w:rsid w:val="00A01F00"/>
    <w:rsid w:val="00A049D5"/>
    <w:rsid w:val="00A06B68"/>
    <w:rsid w:val="00A12992"/>
    <w:rsid w:val="00A13322"/>
    <w:rsid w:val="00A13F84"/>
    <w:rsid w:val="00A15628"/>
    <w:rsid w:val="00A1608A"/>
    <w:rsid w:val="00A170B5"/>
    <w:rsid w:val="00A21B9F"/>
    <w:rsid w:val="00A2366E"/>
    <w:rsid w:val="00A24121"/>
    <w:rsid w:val="00A24540"/>
    <w:rsid w:val="00A26776"/>
    <w:rsid w:val="00A27033"/>
    <w:rsid w:val="00A273FD"/>
    <w:rsid w:val="00A3144D"/>
    <w:rsid w:val="00A3191C"/>
    <w:rsid w:val="00A31A60"/>
    <w:rsid w:val="00A3222B"/>
    <w:rsid w:val="00A35C90"/>
    <w:rsid w:val="00A363B7"/>
    <w:rsid w:val="00A3763A"/>
    <w:rsid w:val="00A400DF"/>
    <w:rsid w:val="00A42621"/>
    <w:rsid w:val="00A42F4F"/>
    <w:rsid w:val="00A434A6"/>
    <w:rsid w:val="00A43856"/>
    <w:rsid w:val="00A439F3"/>
    <w:rsid w:val="00A44095"/>
    <w:rsid w:val="00A440EE"/>
    <w:rsid w:val="00A46358"/>
    <w:rsid w:val="00A46EC3"/>
    <w:rsid w:val="00A5076D"/>
    <w:rsid w:val="00A50EA9"/>
    <w:rsid w:val="00A542C0"/>
    <w:rsid w:val="00A5536F"/>
    <w:rsid w:val="00A56FCC"/>
    <w:rsid w:val="00A573B5"/>
    <w:rsid w:val="00A57AA0"/>
    <w:rsid w:val="00A57E61"/>
    <w:rsid w:val="00A60688"/>
    <w:rsid w:val="00A61CB4"/>
    <w:rsid w:val="00A620A1"/>
    <w:rsid w:val="00A635A6"/>
    <w:rsid w:val="00A63DD9"/>
    <w:rsid w:val="00A643B6"/>
    <w:rsid w:val="00A66E19"/>
    <w:rsid w:val="00A70AD3"/>
    <w:rsid w:val="00A70E1D"/>
    <w:rsid w:val="00A7133A"/>
    <w:rsid w:val="00A7202D"/>
    <w:rsid w:val="00A7569F"/>
    <w:rsid w:val="00A7582F"/>
    <w:rsid w:val="00A76B05"/>
    <w:rsid w:val="00A76D27"/>
    <w:rsid w:val="00A77E1D"/>
    <w:rsid w:val="00A80808"/>
    <w:rsid w:val="00A816E8"/>
    <w:rsid w:val="00A81AA1"/>
    <w:rsid w:val="00A87B43"/>
    <w:rsid w:val="00A90432"/>
    <w:rsid w:val="00A90789"/>
    <w:rsid w:val="00A913B8"/>
    <w:rsid w:val="00A91669"/>
    <w:rsid w:val="00A93C04"/>
    <w:rsid w:val="00A95DD9"/>
    <w:rsid w:val="00A95ED9"/>
    <w:rsid w:val="00A9688D"/>
    <w:rsid w:val="00A96895"/>
    <w:rsid w:val="00A96D80"/>
    <w:rsid w:val="00AA2F34"/>
    <w:rsid w:val="00AA30ED"/>
    <w:rsid w:val="00AA375B"/>
    <w:rsid w:val="00AA4786"/>
    <w:rsid w:val="00AA4F2C"/>
    <w:rsid w:val="00AA6896"/>
    <w:rsid w:val="00AB0177"/>
    <w:rsid w:val="00AB040B"/>
    <w:rsid w:val="00AB1819"/>
    <w:rsid w:val="00AB371B"/>
    <w:rsid w:val="00AB3D52"/>
    <w:rsid w:val="00AB4272"/>
    <w:rsid w:val="00AB5773"/>
    <w:rsid w:val="00AB5810"/>
    <w:rsid w:val="00AB5A48"/>
    <w:rsid w:val="00AB5FCF"/>
    <w:rsid w:val="00AB6F32"/>
    <w:rsid w:val="00AC1744"/>
    <w:rsid w:val="00AC314E"/>
    <w:rsid w:val="00AC35A8"/>
    <w:rsid w:val="00AC58ED"/>
    <w:rsid w:val="00AC711C"/>
    <w:rsid w:val="00AC7574"/>
    <w:rsid w:val="00AC7942"/>
    <w:rsid w:val="00AD00DD"/>
    <w:rsid w:val="00AD12C2"/>
    <w:rsid w:val="00AD13EE"/>
    <w:rsid w:val="00AD357A"/>
    <w:rsid w:val="00AD6E9B"/>
    <w:rsid w:val="00AD6F11"/>
    <w:rsid w:val="00AE010F"/>
    <w:rsid w:val="00AE0305"/>
    <w:rsid w:val="00AE05C2"/>
    <w:rsid w:val="00AE2123"/>
    <w:rsid w:val="00AE3E14"/>
    <w:rsid w:val="00AE64B9"/>
    <w:rsid w:val="00AE7599"/>
    <w:rsid w:val="00AF378A"/>
    <w:rsid w:val="00AF408E"/>
    <w:rsid w:val="00AF43EC"/>
    <w:rsid w:val="00AF4969"/>
    <w:rsid w:val="00AF49AA"/>
    <w:rsid w:val="00AF4E9F"/>
    <w:rsid w:val="00AF62BC"/>
    <w:rsid w:val="00AF6962"/>
    <w:rsid w:val="00AF6E7B"/>
    <w:rsid w:val="00AF71E9"/>
    <w:rsid w:val="00AF7E55"/>
    <w:rsid w:val="00B0031A"/>
    <w:rsid w:val="00B025A7"/>
    <w:rsid w:val="00B0311F"/>
    <w:rsid w:val="00B056F9"/>
    <w:rsid w:val="00B0740A"/>
    <w:rsid w:val="00B07A42"/>
    <w:rsid w:val="00B101ED"/>
    <w:rsid w:val="00B10FD4"/>
    <w:rsid w:val="00B11968"/>
    <w:rsid w:val="00B11B7E"/>
    <w:rsid w:val="00B11E41"/>
    <w:rsid w:val="00B1325D"/>
    <w:rsid w:val="00B14155"/>
    <w:rsid w:val="00B14369"/>
    <w:rsid w:val="00B156C2"/>
    <w:rsid w:val="00B16733"/>
    <w:rsid w:val="00B17469"/>
    <w:rsid w:val="00B1785A"/>
    <w:rsid w:val="00B2114A"/>
    <w:rsid w:val="00B231AD"/>
    <w:rsid w:val="00B33604"/>
    <w:rsid w:val="00B33C82"/>
    <w:rsid w:val="00B36E0F"/>
    <w:rsid w:val="00B37774"/>
    <w:rsid w:val="00B40B5B"/>
    <w:rsid w:val="00B42573"/>
    <w:rsid w:val="00B42701"/>
    <w:rsid w:val="00B4284B"/>
    <w:rsid w:val="00B42D52"/>
    <w:rsid w:val="00B42EA5"/>
    <w:rsid w:val="00B45023"/>
    <w:rsid w:val="00B50906"/>
    <w:rsid w:val="00B51CA4"/>
    <w:rsid w:val="00B52980"/>
    <w:rsid w:val="00B52CB0"/>
    <w:rsid w:val="00B53F8B"/>
    <w:rsid w:val="00B56000"/>
    <w:rsid w:val="00B56C42"/>
    <w:rsid w:val="00B60D9F"/>
    <w:rsid w:val="00B61234"/>
    <w:rsid w:val="00B61B82"/>
    <w:rsid w:val="00B64269"/>
    <w:rsid w:val="00B6493B"/>
    <w:rsid w:val="00B65150"/>
    <w:rsid w:val="00B655A1"/>
    <w:rsid w:val="00B667B8"/>
    <w:rsid w:val="00B66F70"/>
    <w:rsid w:val="00B71685"/>
    <w:rsid w:val="00B71B12"/>
    <w:rsid w:val="00B74DA9"/>
    <w:rsid w:val="00B75C36"/>
    <w:rsid w:val="00B779D4"/>
    <w:rsid w:val="00B80E8F"/>
    <w:rsid w:val="00B837C4"/>
    <w:rsid w:val="00B857AF"/>
    <w:rsid w:val="00B8683C"/>
    <w:rsid w:val="00B90B12"/>
    <w:rsid w:val="00B92C54"/>
    <w:rsid w:val="00B92FE2"/>
    <w:rsid w:val="00B936E4"/>
    <w:rsid w:val="00B9449E"/>
    <w:rsid w:val="00B94CB3"/>
    <w:rsid w:val="00BA1985"/>
    <w:rsid w:val="00BA24B7"/>
    <w:rsid w:val="00BA2FA5"/>
    <w:rsid w:val="00BA32AB"/>
    <w:rsid w:val="00BA363A"/>
    <w:rsid w:val="00BA3A2A"/>
    <w:rsid w:val="00BA430F"/>
    <w:rsid w:val="00BA4D31"/>
    <w:rsid w:val="00BA5D2D"/>
    <w:rsid w:val="00BB05DF"/>
    <w:rsid w:val="00BB0F9E"/>
    <w:rsid w:val="00BB318F"/>
    <w:rsid w:val="00BB3C1D"/>
    <w:rsid w:val="00BB5B9E"/>
    <w:rsid w:val="00BB6EC7"/>
    <w:rsid w:val="00BB77C2"/>
    <w:rsid w:val="00BB7B14"/>
    <w:rsid w:val="00BC1A29"/>
    <w:rsid w:val="00BC29D0"/>
    <w:rsid w:val="00BC4457"/>
    <w:rsid w:val="00BC6B51"/>
    <w:rsid w:val="00BC7760"/>
    <w:rsid w:val="00BD02E7"/>
    <w:rsid w:val="00BD04D7"/>
    <w:rsid w:val="00BD192D"/>
    <w:rsid w:val="00BD5466"/>
    <w:rsid w:val="00BE0978"/>
    <w:rsid w:val="00BE0B0A"/>
    <w:rsid w:val="00BE15C2"/>
    <w:rsid w:val="00BE4457"/>
    <w:rsid w:val="00BE46AE"/>
    <w:rsid w:val="00BE5351"/>
    <w:rsid w:val="00BE66E6"/>
    <w:rsid w:val="00BE6866"/>
    <w:rsid w:val="00BF22E2"/>
    <w:rsid w:val="00BF3894"/>
    <w:rsid w:val="00BF3AB5"/>
    <w:rsid w:val="00BF4505"/>
    <w:rsid w:val="00BF6BFC"/>
    <w:rsid w:val="00C00006"/>
    <w:rsid w:val="00C03A5A"/>
    <w:rsid w:val="00C0535F"/>
    <w:rsid w:val="00C06CA9"/>
    <w:rsid w:val="00C06DEC"/>
    <w:rsid w:val="00C06F14"/>
    <w:rsid w:val="00C0797A"/>
    <w:rsid w:val="00C10269"/>
    <w:rsid w:val="00C12567"/>
    <w:rsid w:val="00C12A3F"/>
    <w:rsid w:val="00C13CE8"/>
    <w:rsid w:val="00C1634D"/>
    <w:rsid w:val="00C16CB7"/>
    <w:rsid w:val="00C17239"/>
    <w:rsid w:val="00C20619"/>
    <w:rsid w:val="00C2110D"/>
    <w:rsid w:val="00C23815"/>
    <w:rsid w:val="00C26225"/>
    <w:rsid w:val="00C27722"/>
    <w:rsid w:val="00C306DB"/>
    <w:rsid w:val="00C3120B"/>
    <w:rsid w:val="00C317D9"/>
    <w:rsid w:val="00C33AC5"/>
    <w:rsid w:val="00C36984"/>
    <w:rsid w:val="00C36F0D"/>
    <w:rsid w:val="00C37034"/>
    <w:rsid w:val="00C37811"/>
    <w:rsid w:val="00C37C54"/>
    <w:rsid w:val="00C40C71"/>
    <w:rsid w:val="00C446B7"/>
    <w:rsid w:val="00C448A2"/>
    <w:rsid w:val="00C45359"/>
    <w:rsid w:val="00C4707C"/>
    <w:rsid w:val="00C47404"/>
    <w:rsid w:val="00C50CEE"/>
    <w:rsid w:val="00C51AE9"/>
    <w:rsid w:val="00C5201C"/>
    <w:rsid w:val="00C52658"/>
    <w:rsid w:val="00C52994"/>
    <w:rsid w:val="00C566F8"/>
    <w:rsid w:val="00C56AD6"/>
    <w:rsid w:val="00C5791B"/>
    <w:rsid w:val="00C57AAA"/>
    <w:rsid w:val="00C6222B"/>
    <w:rsid w:val="00C63417"/>
    <w:rsid w:val="00C6521F"/>
    <w:rsid w:val="00C66C06"/>
    <w:rsid w:val="00C67423"/>
    <w:rsid w:val="00C72327"/>
    <w:rsid w:val="00C7364C"/>
    <w:rsid w:val="00C739E7"/>
    <w:rsid w:val="00C7521A"/>
    <w:rsid w:val="00C75C72"/>
    <w:rsid w:val="00C80418"/>
    <w:rsid w:val="00C805DE"/>
    <w:rsid w:val="00C80816"/>
    <w:rsid w:val="00C813B9"/>
    <w:rsid w:val="00C81C97"/>
    <w:rsid w:val="00C82024"/>
    <w:rsid w:val="00C83965"/>
    <w:rsid w:val="00C83F5B"/>
    <w:rsid w:val="00C844D3"/>
    <w:rsid w:val="00C851B8"/>
    <w:rsid w:val="00C86293"/>
    <w:rsid w:val="00C8674D"/>
    <w:rsid w:val="00C87CBB"/>
    <w:rsid w:val="00C87CC9"/>
    <w:rsid w:val="00C87E1A"/>
    <w:rsid w:val="00C911B0"/>
    <w:rsid w:val="00C936D2"/>
    <w:rsid w:val="00C95795"/>
    <w:rsid w:val="00CA0CF3"/>
    <w:rsid w:val="00CA3EB9"/>
    <w:rsid w:val="00CA57AF"/>
    <w:rsid w:val="00CA6510"/>
    <w:rsid w:val="00CA78B0"/>
    <w:rsid w:val="00CA7F15"/>
    <w:rsid w:val="00CB21D4"/>
    <w:rsid w:val="00CB2A54"/>
    <w:rsid w:val="00CB2E2C"/>
    <w:rsid w:val="00CB3158"/>
    <w:rsid w:val="00CB36B3"/>
    <w:rsid w:val="00CB5559"/>
    <w:rsid w:val="00CB613F"/>
    <w:rsid w:val="00CB742D"/>
    <w:rsid w:val="00CB7D78"/>
    <w:rsid w:val="00CC0DE6"/>
    <w:rsid w:val="00CC1100"/>
    <w:rsid w:val="00CC171C"/>
    <w:rsid w:val="00CC26FA"/>
    <w:rsid w:val="00CC2884"/>
    <w:rsid w:val="00CC3974"/>
    <w:rsid w:val="00CC4286"/>
    <w:rsid w:val="00CC5656"/>
    <w:rsid w:val="00CC6B8E"/>
    <w:rsid w:val="00CC6C92"/>
    <w:rsid w:val="00CC7551"/>
    <w:rsid w:val="00CD0189"/>
    <w:rsid w:val="00CD07E4"/>
    <w:rsid w:val="00CD1809"/>
    <w:rsid w:val="00CD2194"/>
    <w:rsid w:val="00CD3E90"/>
    <w:rsid w:val="00CD4CA3"/>
    <w:rsid w:val="00CD5A88"/>
    <w:rsid w:val="00CD62B4"/>
    <w:rsid w:val="00CE0363"/>
    <w:rsid w:val="00CE1021"/>
    <w:rsid w:val="00CE1DD5"/>
    <w:rsid w:val="00CE1F59"/>
    <w:rsid w:val="00CE2414"/>
    <w:rsid w:val="00CE32C1"/>
    <w:rsid w:val="00CE4BA4"/>
    <w:rsid w:val="00CE5EDE"/>
    <w:rsid w:val="00CE678A"/>
    <w:rsid w:val="00D0049C"/>
    <w:rsid w:val="00D00682"/>
    <w:rsid w:val="00D0130D"/>
    <w:rsid w:val="00D01B86"/>
    <w:rsid w:val="00D0273A"/>
    <w:rsid w:val="00D02745"/>
    <w:rsid w:val="00D02ECB"/>
    <w:rsid w:val="00D030F0"/>
    <w:rsid w:val="00D03FCC"/>
    <w:rsid w:val="00D041EB"/>
    <w:rsid w:val="00D0457A"/>
    <w:rsid w:val="00D0490D"/>
    <w:rsid w:val="00D0534B"/>
    <w:rsid w:val="00D07E93"/>
    <w:rsid w:val="00D10051"/>
    <w:rsid w:val="00D11956"/>
    <w:rsid w:val="00D120CD"/>
    <w:rsid w:val="00D12821"/>
    <w:rsid w:val="00D129A2"/>
    <w:rsid w:val="00D15D8C"/>
    <w:rsid w:val="00D173D8"/>
    <w:rsid w:val="00D2063A"/>
    <w:rsid w:val="00D20786"/>
    <w:rsid w:val="00D220CD"/>
    <w:rsid w:val="00D22418"/>
    <w:rsid w:val="00D225BE"/>
    <w:rsid w:val="00D226AA"/>
    <w:rsid w:val="00D24C62"/>
    <w:rsid w:val="00D25C9E"/>
    <w:rsid w:val="00D26597"/>
    <w:rsid w:val="00D3139F"/>
    <w:rsid w:val="00D320CC"/>
    <w:rsid w:val="00D34EDC"/>
    <w:rsid w:val="00D35C11"/>
    <w:rsid w:val="00D37310"/>
    <w:rsid w:val="00D40B00"/>
    <w:rsid w:val="00D40B8B"/>
    <w:rsid w:val="00D41732"/>
    <w:rsid w:val="00D41953"/>
    <w:rsid w:val="00D41D48"/>
    <w:rsid w:val="00D41E30"/>
    <w:rsid w:val="00D42AD4"/>
    <w:rsid w:val="00D44F00"/>
    <w:rsid w:val="00D47593"/>
    <w:rsid w:val="00D522D3"/>
    <w:rsid w:val="00D52C95"/>
    <w:rsid w:val="00D54C48"/>
    <w:rsid w:val="00D55374"/>
    <w:rsid w:val="00D562D2"/>
    <w:rsid w:val="00D56D2D"/>
    <w:rsid w:val="00D57255"/>
    <w:rsid w:val="00D57554"/>
    <w:rsid w:val="00D61247"/>
    <w:rsid w:val="00D61827"/>
    <w:rsid w:val="00D62097"/>
    <w:rsid w:val="00D62233"/>
    <w:rsid w:val="00D6470C"/>
    <w:rsid w:val="00D64885"/>
    <w:rsid w:val="00D6600F"/>
    <w:rsid w:val="00D66DF4"/>
    <w:rsid w:val="00D67C9A"/>
    <w:rsid w:val="00D707C4"/>
    <w:rsid w:val="00D71674"/>
    <w:rsid w:val="00D71E0F"/>
    <w:rsid w:val="00D73AE7"/>
    <w:rsid w:val="00D759A0"/>
    <w:rsid w:val="00D75F55"/>
    <w:rsid w:val="00D76602"/>
    <w:rsid w:val="00D7664A"/>
    <w:rsid w:val="00D81659"/>
    <w:rsid w:val="00D82F1B"/>
    <w:rsid w:val="00D83CBD"/>
    <w:rsid w:val="00D84828"/>
    <w:rsid w:val="00D875AF"/>
    <w:rsid w:val="00D9027D"/>
    <w:rsid w:val="00D904AD"/>
    <w:rsid w:val="00D90789"/>
    <w:rsid w:val="00D92B11"/>
    <w:rsid w:val="00D93A7F"/>
    <w:rsid w:val="00D94C43"/>
    <w:rsid w:val="00D96D5A"/>
    <w:rsid w:val="00D96F43"/>
    <w:rsid w:val="00DA0B89"/>
    <w:rsid w:val="00DA22AE"/>
    <w:rsid w:val="00DA375F"/>
    <w:rsid w:val="00DA3F28"/>
    <w:rsid w:val="00DA4F08"/>
    <w:rsid w:val="00DA58F4"/>
    <w:rsid w:val="00DB0661"/>
    <w:rsid w:val="00DB2D87"/>
    <w:rsid w:val="00DB4DBC"/>
    <w:rsid w:val="00DB5646"/>
    <w:rsid w:val="00DB5AD9"/>
    <w:rsid w:val="00DB5EEE"/>
    <w:rsid w:val="00DC07B6"/>
    <w:rsid w:val="00DC4816"/>
    <w:rsid w:val="00DC559E"/>
    <w:rsid w:val="00DC6595"/>
    <w:rsid w:val="00DC6AFD"/>
    <w:rsid w:val="00DC7792"/>
    <w:rsid w:val="00DD1694"/>
    <w:rsid w:val="00DD2B7D"/>
    <w:rsid w:val="00DD4673"/>
    <w:rsid w:val="00DD5759"/>
    <w:rsid w:val="00DD72FF"/>
    <w:rsid w:val="00DD73EF"/>
    <w:rsid w:val="00DE117B"/>
    <w:rsid w:val="00DE6097"/>
    <w:rsid w:val="00DE668D"/>
    <w:rsid w:val="00DE6ABA"/>
    <w:rsid w:val="00E001A9"/>
    <w:rsid w:val="00E01A53"/>
    <w:rsid w:val="00E02329"/>
    <w:rsid w:val="00E02472"/>
    <w:rsid w:val="00E03C1A"/>
    <w:rsid w:val="00E0611E"/>
    <w:rsid w:val="00E062C3"/>
    <w:rsid w:val="00E072D0"/>
    <w:rsid w:val="00E127C5"/>
    <w:rsid w:val="00E15E68"/>
    <w:rsid w:val="00E16C8F"/>
    <w:rsid w:val="00E17004"/>
    <w:rsid w:val="00E17C2B"/>
    <w:rsid w:val="00E21B47"/>
    <w:rsid w:val="00E22D47"/>
    <w:rsid w:val="00E23118"/>
    <w:rsid w:val="00E23A19"/>
    <w:rsid w:val="00E24F4A"/>
    <w:rsid w:val="00E27680"/>
    <w:rsid w:val="00E277B6"/>
    <w:rsid w:val="00E30AF8"/>
    <w:rsid w:val="00E31030"/>
    <w:rsid w:val="00E32426"/>
    <w:rsid w:val="00E33BC2"/>
    <w:rsid w:val="00E347DA"/>
    <w:rsid w:val="00E34CEB"/>
    <w:rsid w:val="00E37D57"/>
    <w:rsid w:val="00E40B94"/>
    <w:rsid w:val="00E41669"/>
    <w:rsid w:val="00E4316D"/>
    <w:rsid w:val="00E44ADA"/>
    <w:rsid w:val="00E4789F"/>
    <w:rsid w:val="00E50117"/>
    <w:rsid w:val="00E5080A"/>
    <w:rsid w:val="00E50D9E"/>
    <w:rsid w:val="00E51EB1"/>
    <w:rsid w:val="00E52781"/>
    <w:rsid w:val="00E53E28"/>
    <w:rsid w:val="00E55036"/>
    <w:rsid w:val="00E55176"/>
    <w:rsid w:val="00E552ED"/>
    <w:rsid w:val="00E55674"/>
    <w:rsid w:val="00E56327"/>
    <w:rsid w:val="00E564F9"/>
    <w:rsid w:val="00E60C2C"/>
    <w:rsid w:val="00E63271"/>
    <w:rsid w:val="00E639A6"/>
    <w:rsid w:val="00E63DCE"/>
    <w:rsid w:val="00E64037"/>
    <w:rsid w:val="00E64E4E"/>
    <w:rsid w:val="00E659E1"/>
    <w:rsid w:val="00E66DEE"/>
    <w:rsid w:val="00E67800"/>
    <w:rsid w:val="00E70F91"/>
    <w:rsid w:val="00E75076"/>
    <w:rsid w:val="00E76783"/>
    <w:rsid w:val="00E7775E"/>
    <w:rsid w:val="00E806E8"/>
    <w:rsid w:val="00E8166C"/>
    <w:rsid w:val="00E81C3C"/>
    <w:rsid w:val="00E8434D"/>
    <w:rsid w:val="00E86A7E"/>
    <w:rsid w:val="00E86C66"/>
    <w:rsid w:val="00E875B3"/>
    <w:rsid w:val="00E87E93"/>
    <w:rsid w:val="00E91836"/>
    <w:rsid w:val="00E92457"/>
    <w:rsid w:val="00E92B1B"/>
    <w:rsid w:val="00E95A2F"/>
    <w:rsid w:val="00E968EA"/>
    <w:rsid w:val="00E96A0E"/>
    <w:rsid w:val="00E96F2D"/>
    <w:rsid w:val="00E97D1F"/>
    <w:rsid w:val="00EA01EE"/>
    <w:rsid w:val="00EA057C"/>
    <w:rsid w:val="00EA0CA3"/>
    <w:rsid w:val="00EA12B9"/>
    <w:rsid w:val="00EA1B86"/>
    <w:rsid w:val="00EA1E9A"/>
    <w:rsid w:val="00EA2D00"/>
    <w:rsid w:val="00EA3B11"/>
    <w:rsid w:val="00EA4743"/>
    <w:rsid w:val="00EA4F2B"/>
    <w:rsid w:val="00EA6486"/>
    <w:rsid w:val="00EA75F8"/>
    <w:rsid w:val="00EA7BDB"/>
    <w:rsid w:val="00EA7CB3"/>
    <w:rsid w:val="00EA7E99"/>
    <w:rsid w:val="00EB1671"/>
    <w:rsid w:val="00EB4C37"/>
    <w:rsid w:val="00EB4D4E"/>
    <w:rsid w:val="00EB4D7C"/>
    <w:rsid w:val="00EC1462"/>
    <w:rsid w:val="00EC1CA0"/>
    <w:rsid w:val="00EC43E8"/>
    <w:rsid w:val="00EC50E2"/>
    <w:rsid w:val="00EC5190"/>
    <w:rsid w:val="00EC5875"/>
    <w:rsid w:val="00EC68CF"/>
    <w:rsid w:val="00ED0AD3"/>
    <w:rsid w:val="00ED5F31"/>
    <w:rsid w:val="00ED7F00"/>
    <w:rsid w:val="00EE07F9"/>
    <w:rsid w:val="00EE1038"/>
    <w:rsid w:val="00EE15A7"/>
    <w:rsid w:val="00EE1C09"/>
    <w:rsid w:val="00EE2931"/>
    <w:rsid w:val="00EE35A2"/>
    <w:rsid w:val="00EE3A3B"/>
    <w:rsid w:val="00EE3B41"/>
    <w:rsid w:val="00EE4079"/>
    <w:rsid w:val="00EE5E96"/>
    <w:rsid w:val="00EF0483"/>
    <w:rsid w:val="00EF0A2F"/>
    <w:rsid w:val="00EF217F"/>
    <w:rsid w:val="00EF6F1C"/>
    <w:rsid w:val="00EF7162"/>
    <w:rsid w:val="00EF7507"/>
    <w:rsid w:val="00EF75AD"/>
    <w:rsid w:val="00F00B0D"/>
    <w:rsid w:val="00F01558"/>
    <w:rsid w:val="00F04776"/>
    <w:rsid w:val="00F06046"/>
    <w:rsid w:val="00F0661F"/>
    <w:rsid w:val="00F075F5"/>
    <w:rsid w:val="00F07E55"/>
    <w:rsid w:val="00F10840"/>
    <w:rsid w:val="00F1096E"/>
    <w:rsid w:val="00F10FF7"/>
    <w:rsid w:val="00F12EED"/>
    <w:rsid w:val="00F14B15"/>
    <w:rsid w:val="00F15630"/>
    <w:rsid w:val="00F15CC9"/>
    <w:rsid w:val="00F17901"/>
    <w:rsid w:val="00F21F8A"/>
    <w:rsid w:val="00F22DA0"/>
    <w:rsid w:val="00F2356C"/>
    <w:rsid w:val="00F25111"/>
    <w:rsid w:val="00F26999"/>
    <w:rsid w:val="00F26FF1"/>
    <w:rsid w:val="00F306EC"/>
    <w:rsid w:val="00F3076E"/>
    <w:rsid w:val="00F30913"/>
    <w:rsid w:val="00F30B50"/>
    <w:rsid w:val="00F31504"/>
    <w:rsid w:val="00F31659"/>
    <w:rsid w:val="00F31DA7"/>
    <w:rsid w:val="00F31E51"/>
    <w:rsid w:val="00F322C0"/>
    <w:rsid w:val="00F36600"/>
    <w:rsid w:val="00F366E8"/>
    <w:rsid w:val="00F4106B"/>
    <w:rsid w:val="00F43280"/>
    <w:rsid w:val="00F43B55"/>
    <w:rsid w:val="00F444CF"/>
    <w:rsid w:val="00F44FAA"/>
    <w:rsid w:val="00F4549F"/>
    <w:rsid w:val="00F46DF1"/>
    <w:rsid w:val="00F4794A"/>
    <w:rsid w:val="00F47C0A"/>
    <w:rsid w:val="00F50C5B"/>
    <w:rsid w:val="00F5200A"/>
    <w:rsid w:val="00F53A67"/>
    <w:rsid w:val="00F558FB"/>
    <w:rsid w:val="00F56D37"/>
    <w:rsid w:val="00F650C4"/>
    <w:rsid w:val="00F651DE"/>
    <w:rsid w:val="00F65567"/>
    <w:rsid w:val="00F65B2E"/>
    <w:rsid w:val="00F65BFA"/>
    <w:rsid w:val="00F7108C"/>
    <w:rsid w:val="00F723BE"/>
    <w:rsid w:val="00F734D3"/>
    <w:rsid w:val="00F758B9"/>
    <w:rsid w:val="00F7591E"/>
    <w:rsid w:val="00F76B9D"/>
    <w:rsid w:val="00F7718F"/>
    <w:rsid w:val="00F816A2"/>
    <w:rsid w:val="00F833C8"/>
    <w:rsid w:val="00F838AA"/>
    <w:rsid w:val="00F84C96"/>
    <w:rsid w:val="00F85669"/>
    <w:rsid w:val="00F86306"/>
    <w:rsid w:val="00F876E0"/>
    <w:rsid w:val="00F90D36"/>
    <w:rsid w:val="00F90F79"/>
    <w:rsid w:val="00F91814"/>
    <w:rsid w:val="00F94275"/>
    <w:rsid w:val="00F943F8"/>
    <w:rsid w:val="00F944E0"/>
    <w:rsid w:val="00F949B6"/>
    <w:rsid w:val="00F96405"/>
    <w:rsid w:val="00F96862"/>
    <w:rsid w:val="00F96A2B"/>
    <w:rsid w:val="00FA00A9"/>
    <w:rsid w:val="00FA02C0"/>
    <w:rsid w:val="00FA067A"/>
    <w:rsid w:val="00FA113A"/>
    <w:rsid w:val="00FA1BCE"/>
    <w:rsid w:val="00FA25F0"/>
    <w:rsid w:val="00FA2814"/>
    <w:rsid w:val="00FA338B"/>
    <w:rsid w:val="00FA4B8A"/>
    <w:rsid w:val="00FA7DFD"/>
    <w:rsid w:val="00FB0CDE"/>
    <w:rsid w:val="00FB0E12"/>
    <w:rsid w:val="00FB2A61"/>
    <w:rsid w:val="00FB349F"/>
    <w:rsid w:val="00FB3668"/>
    <w:rsid w:val="00FB4203"/>
    <w:rsid w:val="00FB4956"/>
    <w:rsid w:val="00FB4DFB"/>
    <w:rsid w:val="00FB5228"/>
    <w:rsid w:val="00FB55C2"/>
    <w:rsid w:val="00FB7DBF"/>
    <w:rsid w:val="00FC35AA"/>
    <w:rsid w:val="00FC405B"/>
    <w:rsid w:val="00FC41DF"/>
    <w:rsid w:val="00FC4C6C"/>
    <w:rsid w:val="00FC4E4E"/>
    <w:rsid w:val="00FC77B4"/>
    <w:rsid w:val="00FD0CE8"/>
    <w:rsid w:val="00FD3A41"/>
    <w:rsid w:val="00FD5BEB"/>
    <w:rsid w:val="00FD75A3"/>
    <w:rsid w:val="00FD7B17"/>
    <w:rsid w:val="00FE5C50"/>
    <w:rsid w:val="00FF1704"/>
    <w:rsid w:val="00FF3001"/>
    <w:rsid w:val="00FF3096"/>
    <w:rsid w:val="00FF51FE"/>
    <w:rsid w:val="00FF5479"/>
    <w:rsid w:val="00FF599B"/>
    <w:rsid w:val="00FF5DEA"/>
    <w:rsid w:val="00FF6C05"/>
    <w:rsid w:val="00FF6C5E"/>
    <w:rsid w:val="00FF7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F4426B5"/>
  <w15:chartTrackingRefBased/>
  <w15:docId w15:val="{C6DE08A6-C3A8-440A-BD8E-082275F3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Segoe UI" w:eastAsiaTheme="minorHAnsi" w:hAnsi="Segoe U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0" w:unhideWhenUsed="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8"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844D3"/>
    <w:pPr>
      <w:spacing w:after="240" w:line="320" w:lineRule="exact"/>
    </w:pPr>
    <w:rPr>
      <w:lang w:val="en-GB"/>
    </w:rPr>
  </w:style>
  <w:style w:type="paragraph" w:styleId="Heading1">
    <w:name w:val="heading 1"/>
    <w:aliases w:val="_FRC Numbered Heading 1"/>
    <w:next w:val="Normal"/>
    <w:link w:val="Heading1Char"/>
    <w:semiHidden/>
    <w:rsid w:val="00F84C96"/>
    <w:pPr>
      <w:numPr>
        <w:numId w:val="7"/>
      </w:numPr>
      <w:spacing w:after="240"/>
      <w:jc w:val="both"/>
      <w:outlineLvl w:val="0"/>
    </w:pPr>
    <w:rPr>
      <w:rFonts w:ascii="Arial" w:eastAsiaTheme="majorEastAsia" w:hAnsi="Arial" w:cstheme="majorBidi"/>
      <w:b/>
      <w:bCs/>
      <w:sz w:val="28"/>
      <w:szCs w:val="28"/>
      <w:lang w:val="en-GB"/>
    </w:rPr>
  </w:style>
  <w:style w:type="paragraph" w:styleId="Heading2">
    <w:name w:val="heading 2"/>
    <w:aliases w:val="_FRC Numbered Heading 2"/>
    <w:basedOn w:val="Heading1"/>
    <w:next w:val="Normal"/>
    <w:link w:val="Heading2Char"/>
    <w:uiPriority w:val="9"/>
    <w:semiHidden/>
    <w:qFormat/>
    <w:rsid w:val="00F84C96"/>
    <w:pPr>
      <w:numPr>
        <w:numId w:val="0"/>
      </w:numPr>
      <w:outlineLvl w:val="1"/>
    </w:pPr>
    <w:rPr>
      <w:bCs w:val="0"/>
      <w:color w:val="000000" w:themeColor="text1"/>
      <w:sz w:val="24"/>
      <w:szCs w:val="26"/>
    </w:rPr>
  </w:style>
  <w:style w:type="paragraph" w:styleId="Heading3">
    <w:name w:val="heading 3"/>
    <w:aliases w:val="_FRC Numbered Heading 3"/>
    <w:basedOn w:val="Heading2"/>
    <w:next w:val="Normal"/>
    <w:link w:val="Heading3Char"/>
    <w:semiHidden/>
    <w:rsid w:val="00F84C96"/>
    <w:pPr>
      <w:numPr>
        <w:ilvl w:val="2"/>
      </w:numPr>
      <w:outlineLvl w:val="2"/>
    </w:pPr>
    <w:rPr>
      <w:rFonts w:cs="Arial"/>
      <w:bCs/>
      <w:i/>
    </w:rPr>
  </w:style>
  <w:style w:type="paragraph" w:styleId="Heading4">
    <w:name w:val="heading 4"/>
    <w:aliases w:val="_FRC Numbered Heading 4"/>
    <w:basedOn w:val="Heading3"/>
    <w:next w:val="Normal"/>
    <w:link w:val="Heading4Char"/>
    <w:semiHidden/>
    <w:qFormat/>
    <w:rsid w:val="00F84C96"/>
    <w:pPr>
      <w:numPr>
        <w:ilvl w:val="3"/>
      </w:numPr>
      <w:outlineLvl w:val="3"/>
    </w:pPr>
    <w:rPr>
      <w:rFonts w:cstheme="majorBidi"/>
      <w:bCs w:val="0"/>
      <w:i w:val="0"/>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Ccontentstitle">
    <w:name w:val="FRC contents title"/>
    <w:basedOn w:val="Normal"/>
    <w:qFormat/>
    <w:rsid w:val="00753C70"/>
    <w:pPr>
      <w:spacing w:before="240" w:after="120" w:line="240" w:lineRule="auto"/>
    </w:pPr>
    <w:rPr>
      <w:rFonts w:eastAsia="Segoe UI" w:cs="Segoe UI"/>
      <w:b/>
      <w:bCs/>
      <w:color w:val="231F20"/>
      <w:spacing w:val="-2"/>
      <w:sz w:val="40"/>
      <w:szCs w:val="40"/>
    </w:rPr>
  </w:style>
  <w:style w:type="paragraph" w:customStyle="1" w:styleId="FRCcontentssubtitleRHS">
    <w:name w:val="FRC contents subtitle RHS"/>
    <w:basedOn w:val="Heading2"/>
    <w:qFormat/>
    <w:rsid w:val="008C5EC6"/>
    <w:pPr>
      <w:widowControl w:val="0"/>
      <w:autoSpaceDE w:val="0"/>
      <w:autoSpaceDN w:val="0"/>
      <w:spacing w:after="200"/>
      <w:jc w:val="right"/>
    </w:pPr>
    <w:rPr>
      <w:rFonts w:ascii="Segoe UI" w:eastAsia="Segoe UI" w:hAnsi="Segoe UI" w:cs="Segoe UI"/>
      <w:bCs/>
      <w:color w:val="1C67A5"/>
      <w:sz w:val="20"/>
      <w:szCs w:val="20"/>
    </w:rPr>
  </w:style>
  <w:style w:type="paragraph" w:customStyle="1" w:styleId="FRCDateDDMonthYYYY">
    <w:name w:val="FRC Date DD Month YYYY"/>
    <w:basedOn w:val="Normal"/>
    <w:qFormat/>
    <w:rsid w:val="00302579"/>
    <w:pPr>
      <w:spacing w:after="0" w:line="226" w:lineRule="auto"/>
    </w:pPr>
    <w:rPr>
      <w:rFonts w:eastAsia="Segoe UI" w:cs="Segoe UI"/>
      <w:color w:val="231F20"/>
      <w:sz w:val="24"/>
      <w:szCs w:val="22"/>
    </w:rPr>
  </w:style>
  <w:style w:type="paragraph" w:customStyle="1" w:styleId="FRCcontentsparanumbers">
    <w:name w:val="FRC contents para numbers"/>
    <w:basedOn w:val="FRCbodytext"/>
    <w:qFormat/>
    <w:rsid w:val="0093583E"/>
  </w:style>
  <w:style w:type="paragraph" w:customStyle="1" w:styleId="FRCtextboxheadingunderlined">
    <w:name w:val="FRC text box heading underlined"/>
    <w:basedOn w:val="Normal"/>
    <w:qFormat/>
    <w:rsid w:val="00D62097"/>
    <w:rPr>
      <w:rFonts w:asciiTheme="minorHAnsi" w:hAnsiTheme="minorHAnsi" w:cstheme="minorHAnsi"/>
      <w:u w:val="single"/>
    </w:rPr>
  </w:style>
  <w:style w:type="table" w:styleId="GridTable3">
    <w:name w:val="Grid Table 3"/>
    <w:basedOn w:val="TableNormal"/>
    <w:uiPriority w:val="48"/>
    <w:rsid w:val="00A3144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eGrid1">
    <w:name w:val="Table Grid1"/>
    <w:basedOn w:val="TableNormal"/>
    <w:next w:val="TableGrid"/>
    <w:uiPriority w:val="59"/>
    <w:rsid w:val="00356DF4"/>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Ctableheading">
    <w:name w:val="FRC table heading"/>
    <w:basedOn w:val="Normal"/>
    <w:qFormat/>
    <w:rsid w:val="00356DF4"/>
    <w:pPr>
      <w:framePr w:hSpace="180" w:wrap="around" w:vAnchor="text" w:hAnchor="margin" w:y="277"/>
      <w:spacing w:before="100" w:after="100" w:line="240" w:lineRule="auto"/>
    </w:pPr>
    <w:rPr>
      <w:rFonts w:asciiTheme="minorHAnsi" w:eastAsiaTheme="minorEastAsia" w:hAnsiTheme="minorHAnsi" w:cstheme="minorHAnsi"/>
      <w:b/>
      <w:bCs/>
      <w:color w:val="FFFFFF" w:themeColor="background1"/>
    </w:rPr>
  </w:style>
  <w:style w:type="paragraph" w:customStyle="1" w:styleId="FRCsign-off">
    <w:name w:val="FRC sign-off"/>
    <w:basedOn w:val="Normal"/>
    <w:qFormat/>
    <w:rsid w:val="007B5011"/>
    <w:pPr>
      <w:spacing w:after="0"/>
    </w:pPr>
    <w:rPr>
      <w:rFonts w:asciiTheme="minorHAnsi" w:hAnsiTheme="minorHAnsi" w:cstheme="minorHAnsi"/>
      <w:b/>
      <w:bCs/>
    </w:rPr>
  </w:style>
  <w:style w:type="paragraph" w:styleId="Footer">
    <w:name w:val="footer"/>
    <w:basedOn w:val="Normal"/>
    <w:link w:val="FooterChar"/>
    <w:uiPriority w:val="99"/>
    <w:unhideWhenUsed/>
    <w:rsid w:val="00302579"/>
    <w:pPr>
      <w:tabs>
        <w:tab w:val="right" w:pos="10632"/>
      </w:tabs>
    </w:pPr>
    <w:rPr>
      <w:rFonts w:cs="Segoe UI"/>
      <w:b/>
      <w:bCs/>
      <w:noProof/>
      <w:sz w:val="16"/>
      <w:szCs w:val="16"/>
    </w:rPr>
  </w:style>
  <w:style w:type="character" w:customStyle="1" w:styleId="FooterChar">
    <w:name w:val="Footer Char"/>
    <w:basedOn w:val="DefaultParagraphFont"/>
    <w:link w:val="Footer"/>
    <w:uiPriority w:val="99"/>
    <w:rsid w:val="00302579"/>
    <w:rPr>
      <w:rFonts w:cs="Segoe UI"/>
      <w:b/>
      <w:bCs/>
      <w:noProof/>
      <w:sz w:val="16"/>
      <w:szCs w:val="16"/>
    </w:rPr>
  </w:style>
  <w:style w:type="character" w:customStyle="1" w:styleId="Heading1Char">
    <w:name w:val="Heading 1 Char"/>
    <w:aliases w:val="_FRC Numbered Heading 1 Char"/>
    <w:basedOn w:val="DefaultParagraphFont"/>
    <w:link w:val="Heading1"/>
    <w:semiHidden/>
    <w:rsid w:val="00753C70"/>
    <w:rPr>
      <w:rFonts w:ascii="Arial" w:eastAsiaTheme="majorEastAsia" w:hAnsi="Arial" w:cstheme="majorBidi"/>
      <w:b/>
      <w:bCs/>
      <w:sz w:val="28"/>
      <w:szCs w:val="28"/>
      <w:lang w:val="en-GB"/>
    </w:rPr>
  </w:style>
  <w:style w:type="character" w:customStyle="1" w:styleId="Heading2Char">
    <w:name w:val="Heading 2 Char"/>
    <w:aliases w:val="_FRC Numbered Heading 2 Char"/>
    <w:basedOn w:val="DefaultParagraphFont"/>
    <w:link w:val="Heading2"/>
    <w:uiPriority w:val="9"/>
    <w:semiHidden/>
    <w:rsid w:val="00753C70"/>
    <w:rPr>
      <w:rFonts w:ascii="Arial" w:eastAsiaTheme="majorEastAsia" w:hAnsi="Arial" w:cstheme="majorBidi"/>
      <w:b/>
      <w:color w:val="000000" w:themeColor="text1"/>
      <w:sz w:val="24"/>
      <w:szCs w:val="26"/>
      <w:lang w:val="en-GB"/>
    </w:rPr>
  </w:style>
  <w:style w:type="character" w:customStyle="1" w:styleId="Heading3Char">
    <w:name w:val="Heading 3 Char"/>
    <w:aliases w:val="_FRC Numbered Heading 3 Char"/>
    <w:basedOn w:val="DefaultParagraphFont"/>
    <w:link w:val="Heading3"/>
    <w:semiHidden/>
    <w:rsid w:val="00753C70"/>
    <w:rPr>
      <w:rFonts w:ascii="Arial" w:eastAsiaTheme="majorEastAsia" w:hAnsi="Arial" w:cs="Arial"/>
      <w:b/>
      <w:bCs/>
      <w:i/>
      <w:color w:val="000000" w:themeColor="text1"/>
      <w:sz w:val="24"/>
      <w:szCs w:val="26"/>
      <w:lang w:val="en-GB"/>
    </w:rPr>
  </w:style>
  <w:style w:type="character" w:customStyle="1" w:styleId="Heading4Char">
    <w:name w:val="Heading 4 Char"/>
    <w:aliases w:val="_FRC Numbered Heading 4 Char"/>
    <w:basedOn w:val="DefaultParagraphFont"/>
    <w:link w:val="Heading4"/>
    <w:semiHidden/>
    <w:rsid w:val="00753C70"/>
    <w:rPr>
      <w:rFonts w:ascii="Arial" w:eastAsiaTheme="majorEastAsia" w:hAnsi="Arial" w:cstheme="majorBidi"/>
      <w:b/>
      <w:iCs/>
      <w:color w:val="000000" w:themeColor="text1"/>
      <w:sz w:val="22"/>
      <w:szCs w:val="26"/>
      <w:lang w:val="en-GB"/>
    </w:rPr>
  </w:style>
  <w:style w:type="paragraph" w:styleId="TOC1">
    <w:name w:val="toc 1"/>
    <w:basedOn w:val="Normal"/>
    <w:next w:val="Normal"/>
    <w:uiPriority w:val="39"/>
    <w:rsid w:val="00516980"/>
    <w:pPr>
      <w:pBdr>
        <w:bottom w:val="single" w:sz="4" w:space="7" w:color="auto"/>
        <w:between w:val="single" w:sz="4" w:space="7" w:color="auto"/>
      </w:pBdr>
      <w:tabs>
        <w:tab w:val="right" w:pos="10524"/>
      </w:tabs>
      <w:spacing w:after="0" w:line="240" w:lineRule="auto"/>
    </w:pPr>
    <w:rPr>
      <w:rFonts w:cs="Segoe UI"/>
      <w:bCs/>
      <w:noProof/>
      <w:lang w:eastAsia="en-GB"/>
    </w:rPr>
  </w:style>
  <w:style w:type="paragraph" w:styleId="TOC2">
    <w:name w:val="toc 2"/>
    <w:basedOn w:val="Normal"/>
    <w:next w:val="Normal"/>
    <w:uiPriority w:val="39"/>
    <w:semiHidden/>
    <w:rsid w:val="00F84C96"/>
    <w:pPr>
      <w:tabs>
        <w:tab w:val="right" w:leader="dot" w:pos="9062"/>
      </w:tabs>
      <w:spacing w:line="320" w:lineRule="atLeast"/>
      <w:ind w:left="238"/>
    </w:pPr>
  </w:style>
  <w:style w:type="paragraph" w:styleId="ListParagraph">
    <w:name w:val="List Paragraph"/>
    <w:basedOn w:val="Normal"/>
    <w:uiPriority w:val="34"/>
    <w:semiHidden/>
    <w:qFormat/>
    <w:rsid w:val="009B49E2"/>
    <w:pPr>
      <w:ind w:left="720"/>
      <w:contextualSpacing/>
    </w:pPr>
  </w:style>
  <w:style w:type="paragraph" w:customStyle="1" w:styleId="FRCquestion">
    <w:name w:val="FRC question"/>
    <w:basedOn w:val="Normal"/>
    <w:qFormat/>
    <w:rsid w:val="00F47C0A"/>
    <w:rPr>
      <w:rFonts w:asciiTheme="minorHAnsi" w:hAnsiTheme="minorHAnsi" w:cstheme="minorHAnsi"/>
      <w:b/>
      <w:bCs/>
    </w:rPr>
  </w:style>
  <w:style w:type="paragraph" w:customStyle="1" w:styleId="FRCindentedpara">
    <w:name w:val="FRC indented para"/>
    <w:basedOn w:val="Normal"/>
    <w:qFormat/>
    <w:rsid w:val="0065133B"/>
    <w:pPr>
      <w:spacing w:after="200" w:line="240" w:lineRule="auto"/>
      <w:ind w:left="1418"/>
    </w:pPr>
    <w:rPr>
      <w:rFonts w:asciiTheme="minorHAnsi" w:hAnsiTheme="minorHAnsi" w:cstheme="minorHAnsi"/>
    </w:rPr>
  </w:style>
  <w:style w:type="paragraph" w:customStyle="1" w:styleId="FRCquote">
    <w:name w:val="FRC quote"/>
    <w:basedOn w:val="Normal"/>
    <w:qFormat/>
    <w:rsid w:val="00807798"/>
    <w:pPr>
      <w:spacing w:line="240" w:lineRule="auto"/>
    </w:pPr>
    <w:rPr>
      <w:rFonts w:asciiTheme="minorHAnsi" w:hAnsiTheme="minorHAnsi" w:cstheme="minorHAnsi"/>
      <w:i/>
      <w:iCs/>
    </w:rPr>
  </w:style>
  <w:style w:type="paragraph" w:customStyle="1" w:styleId="FRClargequoteblue">
    <w:name w:val="FRC large quote (blue)"/>
    <w:basedOn w:val="FRCbodytext"/>
    <w:qFormat/>
    <w:rsid w:val="00807798"/>
    <w:rPr>
      <w:b/>
      <w:bCs/>
      <w:color w:val="0097CE" w:themeColor="accent2"/>
      <w:sz w:val="26"/>
      <w:szCs w:val="26"/>
    </w:rPr>
  </w:style>
  <w:style w:type="character" w:styleId="FootnoteReference">
    <w:name w:val="footnote reference"/>
    <w:uiPriority w:val="99"/>
    <w:rsid w:val="007E4D8E"/>
    <w:rPr>
      <w:vertAlign w:val="superscript"/>
    </w:rPr>
  </w:style>
  <w:style w:type="paragraph" w:styleId="Header">
    <w:name w:val="header"/>
    <w:basedOn w:val="Normal"/>
    <w:link w:val="HeaderChar"/>
    <w:uiPriority w:val="99"/>
    <w:unhideWhenUsed/>
    <w:rsid w:val="008675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51B"/>
    <w:rPr>
      <w:rFonts w:ascii="Arial" w:eastAsia="Times New Roman" w:hAnsi="Arial"/>
      <w:szCs w:val="24"/>
      <w:lang w:val="en-GB"/>
    </w:rPr>
  </w:style>
  <w:style w:type="character" w:styleId="Hyperlink">
    <w:name w:val="Hyperlink"/>
    <w:basedOn w:val="DefaultParagraphFont"/>
    <w:uiPriority w:val="99"/>
    <w:rsid w:val="00302579"/>
    <w:rPr>
      <w:color w:val="0097CE" w:themeColor="accent2"/>
      <w:u w:val="single"/>
    </w:rPr>
  </w:style>
  <w:style w:type="paragraph" w:customStyle="1" w:styleId="Default">
    <w:name w:val="Default"/>
    <w:semiHidden/>
    <w:rsid w:val="00484BC1"/>
    <w:pPr>
      <w:autoSpaceDE w:val="0"/>
      <w:autoSpaceDN w:val="0"/>
      <w:adjustRightInd w:val="0"/>
    </w:pPr>
    <w:rPr>
      <w:rFonts w:asciiTheme="minorHAnsi" w:hAnsiTheme="minorHAnsi" w:cs="Arial"/>
      <w:color w:val="000000"/>
      <w:szCs w:val="24"/>
      <w:lang w:val="en-GB"/>
    </w:rPr>
  </w:style>
  <w:style w:type="paragraph" w:customStyle="1" w:styleId="FRCquotejobtitle">
    <w:name w:val="FRC quote job title"/>
    <w:basedOn w:val="FRCbodytext"/>
    <w:qFormat/>
    <w:rsid w:val="00807798"/>
    <w:rPr>
      <w:color w:val="0097CE" w:themeColor="accent2"/>
    </w:rPr>
  </w:style>
  <w:style w:type="table" w:styleId="TableGrid">
    <w:name w:val="Table Grid"/>
    <w:basedOn w:val="TableNormal"/>
    <w:uiPriority w:val="59"/>
    <w:rsid w:val="009820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5133B"/>
    <w:rPr>
      <w:color w:val="0097CE" w:themeColor="accent2"/>
      <w:u w:val="single"/>
    </w:rPr>
  </w:style>
  <w:style w:type="paragraph" w:styleId="Revision">
    <w:name w:val="Revision"/>
    <w:hidden/>
    <w:uiPriority w:val="99"/>
    <w:semiHidden/>
    <w:rsid w:val="000E6CF7"/>
    <w:rPr>
      <w:rFonts w:ascii="Arial" w:eastAsia="Times New Roman" w:hAnsi="Arial"/>
      <w:szCs w:val="24"/>
      <w:lang w:val="en-GB"/>
    </w:rPr>
  </w:style>
  <w:style w:type="paragraph" w:customStyle="1" w:styleId="FRCquotename">
    <w:name w:val="FRC quote name"/>
    <w:basedOn w:val="FRCbodytext"/>
    <w:qFormat/>
    <w:rsid w:val="00807798"/>
    <w:pPr>
      <w:spacing w:after="0"/>
    </w:pPr>
    <w:rPr>
      <w:b/>
      <w:bCs/>
      <w:color w:val="0097CE" w:themeColor="accent2"/>
    </w:rPr>
  </w:style>
  <w:style w:type="character" w:styleId="PlaceholderText">
    <w:name w:val="Placeholder Text"/>
    <w:basedOn w:val="DefaultParagraphFont"/>
    <w:uiPriority w:val="99"/>
    <w:semiHidden/>
    <w:rsid w:val="001E59D9"/>
    <w:rPr>
      <w:color w:val="808080"/>
    </w:rPr>
  </w:style>
  <w:style w:type="paragraph" w:customStyle="1" w:styleId="FRCtitle">
    <w:name w:val="FRC title"/>
    <w:basedOn w:val="Normal"/>
    <w:qFormat/>
    <w:rsid w:val="00EA12B9"/>
    <w:pPr>
      <w:spacing w:after="0" w:line="192" w:lineRule="auto"/>
    </w:pPr>
    <w:rPr>
      <w:b/>
      <w:bCs/>
      <w:sz w:val="62"/>
      <w:szCs w:val="62"/>
    </w:rPr>
  </w:style>
  <w:style w:type="paragraph" w:customStyle="1" w:styleId="FRCsubject">
    <w:name w:val="FRC subject"/>
    <w:basedOn w:val="Normal"/>
    <w:qFormat/>
    <w:rsid w:val="00EA12B9"/>
    <w:pPr>
      <w:spacing w:after="0" w:line="221" w:lineRule="auto"/>
    </w:pPr>
    <w:rPr>
      <w:rFonts w:ascii="Segoe UI Semibold" w:hAnsi="Segoe UI Semibold" w:cs="Segoe UI Semibold"/>
      <w:b/>
      <w:bCs/>
      <w:color w:val="FFFFFF" w:themeColor="background1"/>
      <w:sz w:val="44"/>
      <w:szCs w:val="44"/>
    </w:rPr>
  </w:style>
  <w:style w:type="paragraph" w:customStyle="1" w:styleId="FRCheadingone">
    <w:name w:val="FRC heading one"/>
    <w:basedOn w:val="FRCheadingtwo"/>
    <w:next w:val="FRCbodytext"/>
    <w:qFormat/>
    <w:rsid w:val="000E786C"/>
    <w:pPr>
      <w:outlineLvl w:val="2"/>
    </w:pPr>
    <w:rPr>
      <w:color w:val="1E60A1" w:themeColor="accent1"/>
      <w:sz w:val="28"/>
      <w:szCs w:val="28"/>
    </w:rPr>
  </w:style>
  <w:style w:type="paragraph" w:customStyle="1" w:styleId="FRCnumberedparagraph">
    <w:name w:val="FRC numbered paragraph"/>
    <w:basedOn w:val="ListParagraph"/>
    <w:qFormat/>
    <w:rsid w:val="009F7A3C"/>
    <w:pPr>
      <w:numPr>
        <w:numId w:val="9"/>
      </w:numPr>
      <w:spacing w:line="240" w:lineRule="auto"/>
      <w:ind w:left="567" w:hanging="567"/>
      <w:contextualSpacing w:val="0"/>
    </w:pPr>
    <w:rPr>
      <w:rFonts w:asciiTheme="minorHAnsi" w:hAnsiTheme="minorHAnsi" w:cstheme="minorHAnsi"/>
    </w:rPr>
  </w:style>
  <w:style w:type="paragraph" w:customStyle="1" w:styleId="FRCindentedbullet">
    <w:name w:val="FRC indented bullet"/>
    <w:basedOn w:val="ListParagraph"/>
    <w:qFormat/>
    <w:rsid w:val="009F7A3C"/>
    <w:pPr>
      <w:numPr>
        <w:numId w:val="13"/>
      </w:numPr>
      <w:spacing w:after="200" w:line="240" w:lineRule="auto"/>
      <w:ind w:left="851" w:hanging="284"/>
      <w:contextualSpacing w:val="0"/>
    </w:pPr>
    <w:rPr>
      <w:rFonts w:asciiTheme="minorHAnsi" w:hAnsiTheme="minorHAnsi" w:cstheme="minorHAnsi"/>
    </w:rPr>
  </w:style>
  <w:style w:type="paragraph" w:customStyle="1" w:styleId="FRCheadingtwo">
    <w:name w:val="FRC heading two"/>
    <w:basedOn w:val="Normal"/>
    <w:next w:val="FRCbodytext"/>
    <w:qFormat/>
    <w:rsid w:val="000E786C"/>
    <w:pPr>
      <w:spacing w:after="200" w:line="240" w:lineRule="auto"/>
      <w:outlineLvl w:val="3"/>
    </w:pPr>
    <w:rPr>
      <w:rFonts w:asciiTheme="minorHAnsi" w:hAnsiTheme="minorHAnsi" w:cstheme="minorHAnsi"/>
      <w:b/>
      <w:bCs/>
      <w:color w:val="000000" w:themeColor="text1"/>
      <w:sz w:val="24"/>
      <w:szCs w:val="24"/>
    </w:rPr>
  </w:style>
  <w:style w:type="paragraph" w:customStyle="1" w:styleId="FRCbodytext">
    <w:name w:val="FRC body text"/>
    <w:basedOn w:val="FRCnumberedparagraph"/>
    <w:qFormat/>
    <w:rsid w:val="009F2CF7"/>
    <w:pPr>
      <w:numPr>
        <w:numId w:val="0"/>
      </w:numPr>
    </w:pPr>
  </w:style>
  <w:style w:type="paragraph" w:customStyle="1" w:styleId="FRCbullet">
    <w:name w:val="FRC bullet"/>
    <w:basedOn w:val="FRCindentedbullet"/>
    <w:qFormat/>
    <w:rsid w:val="00044DD4"/>
    <w:pPr>
      <w:ind w:left="284"/>
    </w:pPr>
  </w:style>
  <w:style w:type="paragraph" w:styleId="FootnoteText">
    <w:name w:val="footnote text"/>
    <w:basedOn w:val="Normal"/>
    <w:link w:val="FootnoteTextChar"/>
    <w:uiPriority w:val="99"/>
    <w:rsid w:val="007E4D8E"/>
    <w:pPr>
      <w:spacing w:after="0" w:line="240" w:lineRule="auto"/>
    </w:pPr>
    <w:rPr>
      <w:sz w:val="14"/>
      <w:szCs w:val="14"/>
    </w:rPr>
  </w:style>
  <w:style w:type="character" w:customStyle="1" w:styleId="FootnoteTextChar">
    <w:name w:val="Footnote Text Char"/>
    <w:basedOn w:val="DefaultParagraphFont"/>
    <w:link w:val="FootnoteText"/>
    <w:uiPriority w:val="99"/>
    <w:rsid w:val="007E4D8E"/>
    <w:rPr>
      <w:sz w:val="14"/>
      <w:szCs w:val="14"/>
    </w:rPr>
  </w:style>
  <w:style w:type="paragraph" w:customStyle="1" w:styleId="FRCindentedquote">
    <w:name w:val="FRC indented quote"/>
    <w:basedOn w:val="Normal"/>
    <w:qFormat/>
    <w:rsid w:val="00327E5A"/>
    <w:pPr>
      <w:ind w:left="567"/>
    </w:pPr>
    <w:rPr>
      <w:rFonts w:asciiTheme="minorHAnsi" w:hAnsiTheme="minorHAnsi" w:cstheme="minorHAnsi"/>
      <w:i/>
      <w:iCs/>
    </w:rPr>
  </w:style>
  <w:style w:type="paragraph" w:customStyle="1" w:styleId="FRCindentedsub-bulletstyle">
    <w:name w:val="FRC indented sub-bullet style"/>
    <w:basedOn w:val="FRCindentedbullet"/>
    <w:qFormat/>
    <w:rsid w:val="00327E5A"/>
    <w:pPr>
      <w:ind w:left="1440" w:hanging="360"/>
    </w:pPr>
  </w:style>
  <w:style w:type="paragraph" w:customStyle="1" w:styleId="FRCheadingthree">
    <w:name w:val="FRC heading three"/>
    <w:basedOn w:val="FRCheadingtwo"/>
    <w:uiPriority w:val="1"/>
    <w:qFormat/>
    <w:rsid w:val="000377AB"/>
    <w:pPr>
      <w:outlineLvl w:val="4"/>
    </w:pPr>
    <w:rPr>
      <w:color w:val="1E60A1" w:themeColor="accent1"/>
      <w:sz w:val="20"/>
    </w:rPr>
  </w:style>
  <w:style w:type="paragraph" w:customStyle="1" w:styleId="FRCboxbullet">
    <w:name w:val="FRC box bullet"/>
    <w:basedOn w:val="FRCbullet"/>
    <w:qFormat/>
    <w:rsid w:val="00141365"/>
    <w:pPr>
      <w:numPr>
        <w:numId w:val="36"/>
      </w:numPr>
      <w:ind w:left="284" w:hanging="284"/>
    </w:pPr>
  </w:style>
  <w:style w:type="paragraph" w:customStyle="1" w:styleId="FRCpagetitle">
    <w:name w:val="FRC page title"/>
    <w:basedOn w:val="FRCheadingone"/>
    <w:next w:val="FRCbodytext"/>
    <w:qFormat/>
    <w:rsid w:val="006270B7"/>
    <w:pPr>
      <w:pageBreakBefore/>
      <w:spacing w:after="480"/>
      <w:outlineLvl w:val="0"/>
    </w:pPr>
    <w:rPr>
      <w:color w:val="000000" w:themeColor="text1"/>
      <w:sz w:val="40"/>
      <w:szCs w:val="40"/>
    </w:rPr>
  </w:style>
  <w:style w:type="paragraph" w:customStyle="1" w:styleId="FRCsectionheading">
    <w:name w:val="FRC section heading"/>
    <w:basedOn w:val="FRCheadingtwo"/>
    <w:next w:val="FRCbodytext"/>
    <w:qFormat/>
    <w:rsid w:val="00C844D3"/>
    <w:pPr>
      <w:outlineLvl w:val="1"/>
    </w:pPr>
    <w:rPr>
      <w:sz w:val="32"/>
      <w:szCs w:val="32"/>
    </w:rPr>
  </w:style>
  <w:style w:type="paragraph" w:customStyle="1" w:styleId="FRCheadingfour">
    <w:name w:val="FRC heading four"/>
    <w:basedOn w:val="FRCheadingthree"/>
    <w:next w:val="FRCbodytext"/>
    <w:qFormat/>
    <w:rsid w:val="000377AB"/>
    <w:pPr>
      <w:outlineLvl w:val="5"/>
    </w:pPr>
    <w:rPr>
      <w:i/>
      <w:color w:val="000000" w:themeColor="text1"/>
    </w:rPr>
  </w:style>
  <w:style w:type="paragraph" w:styleId="Title">
    <w:name w:val="Title"/>
    <w:basedOn w:val="Normal"/>
    <w:next w:val="Normal"/>
    <w:link w:val="TitleChar"/>
    <w:uiPriority w:val="10"/>
    <w:qFormat/>
    <w:rsid w:val="00295451"/>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295451"/>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D0457A"/>
    <w:rPr>
      <w:sz w:val="16"/>
      <w:szCs w:val="16"/>
    </w:rPr>
  </w:style>
  <w:style w:type="paragraph" w:styleId="CommentText">
    <w:name w:val="annotation text"/>
    <w:basedOn w:val="Normal"/>
    <w:link w:val="CommentTextChar"/>
    <w:uiPriority w:val="99"/>
    <w:semiHidden/>
    <w:unhideWhenUsed/>
    <w:rsid w:val="00D0457A"/>
    <w:pPr>
      <w:spacing w:line="240" w:lineRule="auto"/>
    </w:pPr>
  </w:style>
  <w:style w:type="character" w:customStyle="1" w:styleId="CommentTextChar">
    <w:name w:val="Comment Text Char"/>
    <w:basedOn w:val="DefaultParagraphFont"/>
    <w:link w:val="CommentText"/>
    <w:uiPriority w:val="99"/>
    <w:semiHidden/>
    <w:rsid w:val="00D0457A"/>
    <w:rPr>
      <w:lang w:val="en-GB"/>
    </w:rPr>
  </w:style>
  <w:style w:type="paragraph" w:styleId="CommentSubject">
    <w:name w:val="annotation subject"/>
    <w:basedOn w:val="CommentText"/>
    <w:next w:val="CommentText"/>
    <w:link w:val="CommentSubjectChar"/>
    <w:uiPriority w:val="99"/>
    <w:semiHidden/>
    <w:unhideWhenUsed/>
    <w:rsid w:val="00D0457A"/>
    <w:rPr>
      <w:b/>
      <w:bCs/>
    </w:rPr>
  </w:style>
  <w:style w:type="character" w:customStyle="1" w:styleId="CommentSubjectChar">
    <w:name w:val="Comment Subject Char"/>
    <w:basedOn w:val="CommentTextChar"/>
    <w:link w:val="CommentSubject"/>
    <w:uiPriority w:val="99"/>
    <w:semiHidden/>
    <w:rsid w:val="00D0457A"/>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2341938">
      <w:bodyDiv w:val="1"/>
      <w:marLeft w:val="0"/>
      <w:marRight w:val="0"/>
      <w:marTop w:val="0"/>
      <w:marBottom w:val="0"/>
      <w:divBdr>
        <w:top w:val="none" w:sz="0" w:space="0" w:color="auto"/>
        <w:left w:val="none" w:sz="0" w:space="0" w:color="auto"/>
        <w:bottom w:val="none" w:sz="0" w:space="0" w:color="auto"/>
        <w:right w:val="none" w:sz="0" w:space="0" w:color="auto"/>
      </w:divBdr>
    </w:div>
    <w:div w:id="1422145770">
      <w:bodyDiv w:val="1"/>
      <w:marLeft w:val="0"/>
      <w:marRight w:val="0"/>
      <w:marTop w:val="0"/>
      <w:marBottom w:val="0"/>
      <w:divBdr>
        <w:top w:val="none" w:sz="0" w:space="0" w:color="auto"/>
        <w:left w:val="none" w:sz="0" w:space="0" w:color="auto"/>
        <w:bottom w:val="none" w:sz="0" w:space="0" w:color="auto"/>
        <w:right w:val="none" w:sz="0" w:space="0" w:color="auto"/>
      </w:divBdr>
    </w:div>
    <w:div w:id="142765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c.org.uk/news/november-2020/frc-nfr-statement" TargetMode="External"/><Relationship Id="rId18" Type="http://schemas.openxmlformats.org/officeDocument/2006/relationships/hyperlink" Target="https://www.frc.org.uk/getattachment/15d419a7-8254-4211-b188-1fd44db2c6f9/FRC-response-to-IFRSF-Sustainability.pdf"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ifrs.org/news-and-events/news/2021/11/ifrs-foundation-announces-issb-consolidation-with-cdsb-vrf-publication-of-prototypes/" TargetMode="External"/><Relationship Id="rId17" Type="http://schemas.openxmlformats.org/officeDocument/2006/relationships/hyperlink" Target="https://www.frc.org.uk/getattachment/691f28fa-4af4-49d7-a4f5-49ad7a2db532/FRC-LAB-ESG-Paper_2021.pdf" TargetMode="External"/><Relationship Id="rId25"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hyperlink" Target="https://www.ifrs.org/news-and-events/news/2021/11/ifrs-foundation-announces-issb-consolidation-with-cdsb-vrf-publication-of-prototyp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c.org.uk/getattachment/678beb52-d7b7-452a-96b6-be125802dd77/FRC-response-to-IFRSF-Constitution-review-Final.pdf" TargetMode="External"/><Relationship Id="rId24" Type="http://schemas.openxmlformats.org/officeDocument/2006/relationships/footer" Target="footer2.xml"/><Relationship Id="rId5" Type="http://schemas.openxmlformats.org/officeDocument/2006/relationships/webSettings" Target="webSettings.xml"/><Relationship Id="rId23" Type="http://schemas.openxmlformats.org/officeDocument/2006/relationships/header" Target="header2.xml"/><Relationship Id="rId10" Type="http://schemas.openxmlformats.org/officeDocument/2006/relationships/hyperlink" Target="https://www.frc.org.uk/getattachment/15d419a7-8254-4211-b188-1fd44db2c6f9/FRC-response-to-IFRSF-Sustainability.pdf" TargetMode="External"/><Relationship Id="rId19" Type="http://schemas.openxmlformats.org/officeDocument/2006/relationships/hyperlink" Target="https://www.frc.org.uk/getattachment/678beb52-d7b7-452a-96b6-be125802dd77/FRC-response-to-IFRSF-Constitution-review-Final.pdf" TargetMode="External"/><Relationship Id="rId4" Type="http://schemas.openxmlformats.org/officeDocument/2006/relationships/settings" Target="settings.xml"/><Relationship Id="rId9" Type="http://schemas.openxmlformats.org/officeDocument/2006/relationships/hyperlink" Target="https://www.frc.org.uk/getattachment/691f28fa-4af4-49d7-a4f5-49ad7a2db532/FRC-LAB-ESG-Paper_2021.pdf"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odhagain-egan\AppData\Local\Microsoft\Windows\INetCache\Content.Outlook\E19BMJ30\FRC%20Lot%203%20Template%20-draft%20(22112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C30C4A00CD0483A9D69E821690F22D1"/>
        <w:category>
          <w:name w:val="General"/>
          <w:gallery w:val="placeholder"/>
        </w:category>
        <w:types>
          <w:type w:val="bbPlcHdr"/>
        </w:types>
        <w:behaviors>
          <w:behavior w:val="content"/>
        </w:behaviors>
        <w:guid w:val="{455D9E91-2058-4531-8BBC-C6A9C63F99AD}"/>
      </w:docPartPr>
      <w:docPartBody>
        <w:p w:rsidR="003D0680" w:rsidRDefault="00AE275F" w:rsidP="00AE275F">
          <w:pPr>
            <w:pStyle w:val="8C30C4A00CD0483A9D69E821690F22D1"/>
          </w:pPr>
          <w:r w:rsidRPr="00E3189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75F"/>
    <w:rsid w:val="00221384"/>
    <w:rsid w:val="003D0680"/>
    <w:rsid w:val="00AE275F"/>
    <w:rsid w:val="00E71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75F"/>
    <w:rPr>
      <w:color w:val="808080"/>
    </w:rPr>
  </w:style>
  <w:style w:type="paragraph" w:customStyle="1" w:styleId="8C30C4A00CD0483A9D69E821690F22D1">
    <w:name w:val="8C30C4A00CD0483A9D69E821690F22D1"/>
    <w:rsid w:val="00AE27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FRC interim">
      <a:dk1>
        <a:sysClr val="windowText" lastClr="000000"/>
      </a:dk1>
      <a:lt1>
        <a:sysClr val="window" lastClr="FFFFFF"/>
      </a:lt1>
      <a:dk2>
        <a:srgbClr val="DAA900"/>
      </a:dk2>
      <a:lt2>
        <a:srgbClr val="6ABF4B"/>
      </a:lt2>
      <a:accent1>
        <a:srgbClr val="1E60A1"/>
      </a:accent1>
      <a:accent2>
        <a:srgbClr val="0097CE"/>
      </a:accent2>
      <a:accent3>
        <a:srgbClr val="87B3F4"/>
      </a:accent3>
      <a:accent4>
        <a:srgbClr val="5BA4AF"/>
      </a:accent4>
      <a:accent5>
        <a:srgbClr val="00827E"/>
      </a:accent5>
      <a:accent6>
        <a:srgbClr val="1ECAD3"/>
      </a:accent6>
      <a:hlink>
        <a:srgbClr val="6ABF4B"/>
      </a:hlink>
      <a:folHlink>
        <a:srgbClr val="DAA900"/>
      </a:folHlink>
    </a:clrScheme>
    <a:fontScheme name="FRC">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72BDB-511B-4DB8-B2FC-7710F52D2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FRC Lot 3 Template -draft (221121)</Template>
  <TotalTime>1</TotalTime>
  <Pages>4</Pages>
  <Words>612</Words>
  <Characters>3494</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Document title here up to two lines</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FRC FAQs International Sustainability Standard Setting</dc:title>
  <dc:subject>Factsheet for preparers</dc:subject>
  <dc:creator>Financial Reporting Council</dc:creator>
  <cp:keywords/>
  <dc:description/>
  <cp:lastModifiedBy>Shakurah Haodhagain-egan</cp:lastModifiedBy>
  <cp:revision>2</cp:revision>
  <cp:lastPrinted>2021-03-21T12:19:00Z</cp:lastPrinted>
  <dcterms:created xsi:type="dcterms:W3CDTF">2021-12-09T14:33:00Z</dcterms:created>
  <dcterms:modified xsi:type="dcterms:W3CDTF">2021-12-09T14:33:00Z</dcterms:modified>
</cp:coreProperties>
</file>